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AF" w:rsidRDefault="00512DB7" w:rsidP="00FE4881">
      <w:pPr>
        <w:ind w:left="-1276"/>
      </w:pPr>
      <w:r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0C81C4B" wp14:editId="27F239B9">
                <wp:simplePos x="0" y="0"/>
                <wp:positionH relativeFrom="column">
                  <wp:posOffset>2637155</wp:posOffset>
                </wp:positionH>
                <wp:positionV relativeFrom="paragraph">
                  <wp:posOffset>-382270</wp:posOffset>
                </wp:positionV>
                <wp:extent cx="2339975" cy="4994910"/>
                <wp:effectExtent l="0" t="0" r="22225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499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DB7" w:rsidRPr="00512DB7" w:rsidRDefault="00512DB7" w:rsidP="00512D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>This system works differently to</w:t>
                            </w:r>
                          </w:p>
                          <w:p w:rsidR="00512DB7" w:rsidRPr="00512DB7" w:rsidRDefault="00512DB7" w:rsidP="00512D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proofErr w:type="gramStart"/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>the</w:t>
                            </w:r>
                            <w:proofErr w:type="gramEnd"/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 traditional appointments model, so it helps to think differently about how you use the system.</w:t>
                            </w:r>
                          </w:p>
                          <w:p w:rsidR="00512DB7" w:rsidRPr="00512DB7" w:rsidRDefault="00512DB7" w:rsidP="00512D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</w:p>
                          <w:p w:rsidR="00512DB7" w:rsidRPr="00512DB7" w:rsidRDefault="00512DB7" w:rsidP="00512D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The following tips will help you get the best out of </w:t>
                            </w:r>
                            <w:r w:rsidR="00A67F64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this new system. </w:t>
                            </w:r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>If you don’t need to be seen quickly think about the best day to make your call, and the most</w:t>
                            </w:r>
                            <w:r w:rsidR="00A67F64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 </w:t>
                            </w:r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>convenient day for you to</w:t>
                            </w:r>
                            <w:r w:rsidR="00A67F64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 </w:t>
                            </w:r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>attend or be called back.</w:t>
                            </w:r>
                          </w:p>
                          <w:p w:rsidR="00512DB7" w:rsidRPr="00512DB7" w:rsidRDefault="00512DB7" w:rsidP="00512D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</w:p>
                          <w:p w:rsidR="00512DB7" w:rsidRPr="00512DB7" w:rsidRDefault="00512DB7" w:rsidP="00512D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>If you have any particular</w:t>
                            </w:r>
                          </w:p>
                          <w:p w:rsidR="00512DB7" w:rsidRPr="00512DB7" w:rsidRDefault="00512DB7" w:rsidP="00512D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proofErr w:type="gramStart"/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>time</w:t>
                            </w:r>
                            <w:proofErr w:type="gramEnd"/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 constraints that day please</w:t>
                            </w:r>
                          </w:p>
                          <w:p w:rsidR="00512DB7" w:rsidRPr="00512DB7" w:rsidRDefault="00512DB7" w:rsidP="00512D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>make</w:t>
                            </w:r>
                            <w:proofErr w:type="gramEnd"/>
                            <w:r w:rsidRPr="00512DB7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 sure you let the receptionist know and we will try our best to accommodate your wishes.</w:t>
                            </w:r>
                          </w:p>
                          <w:p w:rsidR="00512DB7" w:rsidRDefault="00512DB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7C43BB" w:rsidRPr="007C43BB" w:rsidRDefault="007C43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C43BB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  <w:lang w:val="en-GB"/>
                              </w:rPr>
                              <w:t>We welcome feedback on the new system.  We will conduct patient surveys over the next few weeks and keep you informed.</w:t>
                            </w:r>
                          </w:p>
                          <w:p w:rsidR="007C43BB" w:rsidRPr="007C43BB" w:rsidRDefault="007C43BB">
                            <w:pPr>
                              <w:rPr>
                                <w:b/>
                                <w:color w:val="E36C0A" w:themeColor="accent6" w:themeShade="B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07.65pt;margin-top:-30.1pt;width:184.25pt;height:393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" fillcolor="white [3201]" strokeweight=".5pt">
                <v:textbox>
                  <w:txbxContent>
                    <w:p w:rsidR="00512DB7" w:rsidRPr="00512DB7" w:rsidRDefault="00512DB7" w:rsidP="00512DB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en-GB" w:eastAsia="en-GB"/>
                        </w:rPr>
                      </w:pP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This system works differently to</w:t>
                      </w:r>
                    </w:p>
                    <w:p w:rsidR="00512DB7" w:rsidRPr="00512DB7" w:rsidRDefault="00512DB7" w:rsidP="00512DB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en-GB" w:eastAsia="en-GB"/>
                        </w:rPr>
                      </w:pPr>
                      <w:proofErr w:type="gramStart"/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the</w:t>
                      </w:r>
                      <w:proofErr w:type="gramEnd"/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traditional appointments model,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so it helps to think differently about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how you use the system.</w:t>
                      </w:r>
                    </w:p>
                    <w:p w:rsidR="00512DB7" w:rsidRPr="00512DB7" w:rsidRDefault="00512DB7" w:rsidP="00512DB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en-GB" w:eastAsia="en-GB"/>
                        </w:rPr>
                      </w:pPr>
                    </w:p>
                    <w:p w:rsidR="00512DB7" w:rsidRPr="00512DB7" w:rsidRDefault="00512DB7" w:rsidP="00512DB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en-GB" w:eastAsia="en-GB"/>
                        </w:rPr>
                      </w:pP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The following tips will help you get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the best out of </w:t>
                      </w:r>
                      <w:r w:rsidR="00A67F64">
                        <w:rPr>
                          <w:rFonts w:ascii="Arial" w:hAnsi="Arial" w:cs="Arial"/>
                          <w:lang w:val="en-GB" w:eastAsia="en-GB"/>
                        </w:rPr>
                        <w:t xml:space="preserve">this new system.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If you don’t need to be seen quickly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think about the best day to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make your call, and the most</w:t>
                      </w:r>
                      <w:r w:rsidR="00A67F64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convenient day for you to</w:t>
                      </w:r>
                      <w:r w:rsidR="00A67F64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attend or be called back.</w:t>
                      </w:r>
                    </w:p>
                    <w:p w:rsidR="00512DB7" w:rsidRPr="00512DB7" w:rsidRDefault="00512DB7" w:rsidP="00512DB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en-GB" w:eastAsia="en-GB"/>
                        </w:rPr>
                      </w:pPr>
                    </w:p>
                    <w:p w:rsidR="00512DB7" w:rsidRPr="00512DB7" w:rsidRDefault="00512DB7" w:rsidP="00512DB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en-GB" w:eastAsia="en-GB"/>
                        </w:rPr>
                      </w:pP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If you have any particular</w:t>
                      </w:r>
                    </w:p>
                    <w:p w:rsidR="00512DB7" w:rsidRPr="00512DB7" w:rsidRDefault="00512DB7" w:rsidP="00512DB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en-GB" w:eastAsia="en-GB"/>
                        </w:rPr>
                      </w:pPr>
                      <w:proofErr w:type="gramStart"/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time</w:t>
                      </w:r>
                      <w:proofErr w:type="gramEnd"/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constraints that day please</w:t>
                      </w:r>
                    </w:p>
                    <w:p w:rsidR="00512DB7" w:rsidRPr="00512DB7" w:rsidRDefault="00512DB7" w:rsidP="00512DB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make</w:t>
                      </w:r>
                      <w:proofErr w:type="gramEnd"/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sure you let the receptionist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know and we will try our best to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 xml:space="preserve"> </w:t>
                      </w:r>
                      <w:r w:rsidRPr="00512DB7">
                        <w:rPr>
                          <w:rFonts w:ascii="Arial" w:hAnsi="Arial" w:cs="Arial"/>
                          <w:lang w:val="en-GB" w:eastAsia="en-GB"/>
                        </w:rPr>
                        <w:t>accommodate your wishes.</w:t>
                      </w:r>
                    </w:p>
                    <w:p w:rsidR="00512DB7" w:rsidRDefault="00512DB7">
                      <w:pPr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</w:pPr>
                    </w:p>
                    <w:p w:rsidR="007C43BB" w:rsidRPr="007C43BB" w:rsidRDefault="007C43BB">
                      <w:pPr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</w:pPr>
                      <w:r w:rsidRPr="007C43BB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  <w:t>We welcome feedback on the new system.  We will conduct patient surveys over the next few weeks and keep you informed.</w:t>
                      </w:r>
                    </w:p>
                    <w:p w:rsidR="007C43BB" w:rsidRPr="007C43BB" w:rsidRDefault="007C43BB">
                      <w:pPr>
                        <w:rPr>
                          <w:b/>
                          <w:color w:val="E36C0A" w:themeColor="accent6" w:themeShade="BF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8A1F8F" wp14:editId="65E9AE14">
                <wp:simplePos x="0" y="0"/>
                <wp:positionH relativeFrom="column">
                  <wp:posOffset>2637174</wp:posOffset>
                </wp:positionH>
                <wp:positionV relativeFrom="paragraph">
                  <wp:posOffset>4749601</wp:posOffset>
                </wp:positionV>
                <wp:extent cx="2451100" cy="299720"/>
                <wp:effectExtent l="0" t="0" r="6350" b="508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F" w:rsidRPr="007C43BB" w:rsidRDefault="007C43BB" w:rsidP="00E72BAF">
                            <w:pPr>
                              <w:pStyle w:val="CompanyNameHere01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Bampton Medical Practice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207.65pt;margin-top:374pt;width:193pt;height:23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q5sgIAALI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" filled="f" stroked="f">
                <v:textbox inset="0,0,0,0">
                  <w:txbxContent>
                    <w:p w:rsidR="00E72BAF" w:rsidRPr="007C43BB" w:rsidRDefault="007C43BB" w:rsidP="00E72BAF">
                      <w:pPr>
                        <w:pStyle w:val="CompanyNameHere01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Bampton Medical Practice</w:t>
                      </w:r>
                    </w:p>
                  </w:txbxContent>
                </v:textbox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C8B0DD" wp14:editId="5535E281">
                <wp:simplePos x="0" y="0"/>
                <wp:positionH relativeFrom="column">
                  <wp:posOffset>-760730</wp:posOffset>
                </wp:positionH>
                <wp:positionV relativeFrom="paragraph">
                  <wp:posOffset>-382905</wp:posOffset>
                </wp:positionV>
                <wp:extent cx="2506345" cy="1016635"/>
                <wp:effectExtent l="0" t="0" r="27305" b="12065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10166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F" w:rsidRPr="002D1E34" w:rsidRDefault="002D1E34" w:rsidP="00987022">
                            <w:pPr>
                              <w:pStyle w:val="Headline2"/>
                              <w:rPr>
                                <w:lang w:val="en-GB"/>
                              </w:rPr>
                            </w:pPr>
                            <w:r w:rsidRPr="002D1E34">
                              <w:rPr>
                                <w:i/>
                                <w:color w:val="E36C0A" w:themeColor="accent6" w:themeShade="BF"/>
                                <w:sz w:val="28"/>
                                <w:szCs w:val="28"/>
                                <w:lang w:val="en-GB"/>
                              </w:rPr>
                              <w:t xml:space="preserve">Thousands of patients are </w:t>
                            </w:r>
                            <w:r w:rsidR="007C43BB">
                              <w:rPr>
                                <w:i/>
                                <w:color w:val="E36C0A" w:themeColor="accent6" w:themeShade="BF"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Pr="002D1E34">
                              <w:rPr>
                                <w:i/>
                                <w:color w:val="E36C0A" w:themeColor="accent6" w:themeShade="BF"/>
                                <w:sz w:val="28"/>
                                <w:szCs w:val="28"/>
                                <w:lang w:val="en-GB"/>
                              </w:rPr>
                              <w:t xml:space="preserve">already enjoying this service all around the </w:t>
                            </w:r>
                            <w:proofErr w:type="spellStart"/>
                            <w:r w:rsidRPr="002D1E34">
                              <w:rPr>
                                <w:i/>
                                <w:color w:val="E36C0A" w:themeColor="accent6" w:themeShade="BF"/>
                                <w:sz w:val="28"/>
                                <w:szCs w:val="28"/>
                                <w:lang w:val="en-GB"/>
                              </w:rPr>
                              <w:t>country.</w:t>
                            </w:r>
                            <w:r w:rsidRPr="002D1E34">
                              <w:rPr>
                                <w:i/>
                                <w:sz w:val="28"/>
                                <w:szCs w:val="28"/>
                                <w:lang w:val="en-GB"/>
                              </w:rPr>
                              <w:t>Thousands</w:t>
                            </w:r>
                            <w:proofErr w:type="spellEnd"/>
                            <w:r w:rsidRPr="002D1E34">
                              <w:rPr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 of</w:t>
                            </w:r>
                            <w:r w:rsidRPr="002D1E34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patients are already enjoying this service all around the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2D1E34">
                              <w:rPr>
                                <w:sz w:val="28"/>
                                <w:szCs w:val="28"/>
                                <w:lang w:val="en-GB"/>
                              </w:rPr>
                              <w:t>country.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59.9pt;margin-top:-30.15pt;width:197.35pt;height:8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" fillcolor="white [3201]" strokecolor="#9bbb59 [3206]" strokeweight="2pt">
                <v:textbox inset="0,0,0,0">
                  <w:txbxContent>
                    <w:p w:rsidR="00E72BAF" w:rsidRPr="002D1E34" w:rsidRDefault="002D1E34" w:rsidP="00987022">
                      <w:pPr>
                        <w:pStyle w:val="Headline2"/>
                        <w:rPr>
                          <w:lang w:val="en-GB"/>
                        </w:rPr>
                      </w:pPr>
                      <w:r w:rsidRPr="002D1E34">
                        <w:rPr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  <w:t>T</w:t>
                      </w:r>
                      <w:bookmarkStart w:id="1" w:name="_GoBack"/>
                      <w:bookmarkEnd w:id="1"/>
                      <w:r w:rsidRPr="002D1E34">
                        <w:rPr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  <w:t xml:space="preserve">housands of patients are </w:t>
                      </w:r>
                      <w:r w:rsidR="007C43BB">
                        <w:rPr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 w:rsidRPr="002D1E34">
                        <w:rPr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  <w:t xml:space="preserve">already enjoying this service all around the </w:t>
                      </w:r>
                      <w:proofErr w:type="spellStart"/>
                      <w:r w:rsidRPr="002D1E34">
                        <w:rPr>
                          <w:i/>
                          <w:color w:val="E36C0A" w:themeColor="accent6" w:themeShade="BF"/>
                          <w:sz w:val="28"/>
                          <w:szCs w:val="28"/>
                          <w:lang w:val="en-GB"/>
                        </w:rPr>
                        <w:t>country.</w:t>
                      </w:r>
                      <w:r w:rsidRPr="002D1E34">
                        <w:rPr>
                          <w:i/>
                          <w:sz w:val="28"/>
                          <w:szCs w:val="28"/>
                          <w:lang w:val="en-GB"/>
                        </w:rPr>
                        <w:t>Thousands</w:t>
                      </w:r>
                      <w:proofErr w:type="spellEnd"/>
                      <w:r w:rsidRPr="002D1E34">
                        <w:rPr>
                          <w:i/>
                          <w:sz w:val="28"/>
                          <w:szCs w:val="28"/>
                          <w:lang w:val="en-GB"/>
                        </w:rPr>
                        <w:t xml:space="preserve"> of</w:t>
                      </w:r>
                      <w:r w:rsidRPr="002D1E34">
                        <w:rPr>
                          <w:sz w:val="28"/>
                          <w:szCs w:val="28"/>
                          <w:lang w:val="en-GB"/>
                        </w:rPr>
                        <w:t xml:space="preserve"> patients are already enjoying this service all around the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2D1E34">
                        <w:rPr>
                          <w:sz w:val="28"/>
                          <w:szCs w:val="28"/>
                          <w:lang w:val="en-GB"/>
                        </w:rPr>
                        <w:t>country.</w:t>
                      </w:r>
                    </w:p>
                  </w:txbxContent>
                </v:textbox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3F4F00" wp14:editId="0AC66834">
                <wp:simplePos x="0" y="0"/>
                <wp:positionH relativeFrom="column">
                  <wp:posOffset>-760730</wp:posOffset>
                </wp:positionH>
                <wp:positionV relativeFrom="paragraph">
                  <wp:posOffset>1062990</wp:posOffset>
                </wp:positionV>
                <wp:extent cx="2562225" cy="5205730"/>
                <wp:effectExtent l="19050" t="19050" r="28575" b="13970"/>
                <wp:wrapSquare wrapText="bothSides"/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205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7022" w:rsidRDefault="00987022" w:rsidP="00E72BAF">
                            <w:pPr>
                              <w:pStyle w:val="BodyCopy"/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E72BAF" w:rsidRPr="00405D64" w:rsidRDefault="00405D64" w:rsidP="00E72BAF">
                            <w:pPr>
                              <w:pStyle w:val="BodyCopy"/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05D64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This is what they say:</w:t>
                            </w:r>
                          </w:p>
                          <w:p w:rsidR="00405D64" w:rsidRDefault="00405D64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05D64" w:rsidRDefault="00405D64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“I don’t worry about getting appointments in advance now – I can wait and call when I need to” </w:t>
                            </w: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F</w:t>
                            </w:r>
                            <w:r w:rsidRPr="00405D64"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emale, aged 76</w:t>
                            </w:r>
                          </w:p>
                          <w:p w:rsidR="00405D64" w:rsidRDefault="00405D64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87022" w:rsidRDefault="00987022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05D64" w:rsidRDefault="00405D64" w:rsidP="00E72BAF">
                            <w:pPr>
                              <w:pStyle w:val="BodyCopy"/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“Trying to get through before taking the kids to school was a nightmare. Now you can get through anytime and get sorted the same day” </w:t>
                            </w: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Mother, aged 39</w:t>
                            </w:r>
                          </w:p>
                          <w:p w:rsidR="00405D64" w:rsidRDefault="00405D64" w:rsidP="00E72BAF">
                            <w:pPr>
                              <w:pStyle w:val="BodyCopy"/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87022" w:rsidRDefault="00987022" w:rsidP="00E72BAF">
                            <w:pPr>
                              <w:pStyle w:val="BodyCopy"/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05D64" w:rsidRDefault="00405D64" w:rsidP="00E72BAF">
                            <w:pPr>
                              <w:pStyle w:val="BodyCopy"/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“This new system means you don’t have to take time off work to get an appointment because you know you will be seen if you need to be”. </w:t>
                            </w:r>
                            <w:proofErr w:type="gramStart"/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Patient,</w:t>
                            </w:r>
                            <w:proofErr w:type="gramEnd"/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 aged 55</w:t>
                            </w:r>
                          </w:p>
                          <w:p w:rsidR="00405D64" w:rsidRDefault="00405D64" w:rsidP="00E72BAF">
                            <w:pPr>
                              <w:pStyle w:val="BodyCopy"/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87022" w:rsidRDefault="00987022" w:rsidP="00E72BAF">
                            <w:pPr>
                              <w:pStyle w:val="BodyCopy"/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05D64" w:rsidRPr="00CE58D2" w:rsidRDefault="00405D64" w:rsidP="00E72BAF">
                            <w:pPr>
                              <w:pStyle w:val="BodyCopy"/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“I always get an excellent service now </w:t>
                            </w:r>
                            <w:r w:rsidR="00CE58D2"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from my practice. I get a call back from my own doctor at a time that suits me – I can’t fault the new system at all!” </w:t>
                            </w:r>
                            <w:r w:rsidR="00CE58D2"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Female, aged 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-59.9pt;margin-top:83.7pt;width:201.75pt;height:40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" fillcolor="white [3201]" strokecolor="#9bbb59 [3206]" strokeweight="2.5pt">
                <v:shadow color="#868686"/>
                <v:textbox inset="0,0,0,0">
                  <w:txbxContent>
                    <w:p w:rsidR="00987022" w:rsidRDefault="00987022" w:rsidP="00E72BAF">
                      <w:pPr>
                        <w:pStyle w:val="BodyCopy"/>
                        <w:rPr>
                          <w:b/>
                          <w:i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:rsidR="00E72BAF" w:rsidRPr="00405D64" w:rsidRDefault="00405D64" w:rsidP="00E72BAF">
                      <w:pPr>
                        <w:pStyle w:val="BodyCopy"/>
                        <w:rPr>
                          <w:b/>
                          <w:i/>
                          <w:color w:val="auto"/>
                          <w:sz w:val="24"/>
                          <w:szCs w:val="24"/>
                          <w:lang w:val="en-GB"/>
                        </w:rPr>
                      </w:pPr>
                      <w:r w:rsidRPr="00405D64">
                        <w:rPr>
                          <w:b/>
                          <w:i/>
                          <w:color w:val="auto"/>
                          <w:sz w:val="24"/>
                          <w:szCs w:val="24"/>
                          <w:lang w:val="en-GB"/>
                        </w:rPr>
                        <w:t>This is what they say:</w:t>
                      </w:r>
                    </w:p>
                    <w:p w:rsidR="00405D64" w:rsidRDefault="00405D64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:rsidR="00405D64" w:rsidRDefault="00405D64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  <w:t xml:space="preserve">“I don’t worry about getting appointments in advance now – I can wait and call when I need to” </w:t>
                      </w:r>
                      <w:r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  <w:t>F</w:t>
                      </w:r>
                      <w:r w:rsidRPr="00405D64"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  <w:t>emale, aged 76</w:t>
                      </w:r>
                    </w:p>
                    <w:p w:rsidR="00405D64" w:rsidRDefault="00405D64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:rsidR="00987022" w:rsidRDefault="00987022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:rsidR="00405D64" w:rsidRDefault="00405D64" w:rsidP="00E72BAF">
                      <w:pPr>
                        <w:pStyle w:val="BodyCopy"/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  <w:t xml:space="preserve">“Trying to get through before taking the kids to school was a nightmare. Now you can get through anytime and get sorted the same day” </w:t>
                      </w:r>
                      <w:r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  <w:t>Mother, aged 39</w:t>
                      </w:r>
                    </w:p>
                    <w:p w:rsidR="00405D64" w:rsidRDefault="00405D64" w:rsidP="00E72BAF">
                      <w:pPr>
                        <w:pStyle w:val="BodyCopy"/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:rsidR="00987022" w:rsidRDefault="00987022" w:rsidP="00E72BAF">
                      <w:pPr>
                        <w:pStyle w:val="BodyCopy"/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:rsidR="00405D64" w:rsidRDefault="00405D64" w:rsidP="00E72BAF">
                      <w:pPr>
                        <w:pStyle w:val="BodyCopy"/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  <w:t xml:space="preserve">“This new system means you don’t have to take time off work to get an appointment because you know you will be seen if you need to be”. </w:t>
                      </w:r>
                      <w:proofErr w:type="gramStart"/>
                      <w:r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  <w:t>Patient,</w:t>
                      </w:r>
                      <w:proofErr w:type="gramEnd"/>
                      <w:r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  <w:t xml:space="preserve"> aged 55</w:t>
                      </w:r>
                    </w:p>
                    <w:p w:rsidR="00405D64" w:rsidRDefault="00405D64" w:rsidP="00E72BAF">
                      <w:pPr>
                        <w:pStyle w:val="BodyCopy"/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:rsidR="00987022" w:rsidRDefault="00987022" w:rsidP="00E72BAF">
                      <w:pPr>
                        <w:pStyle w:val="BodyCopy"/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:rsidR="00405D64" w:rsidRPr="00CE58D2" w:rsidRDefault="00405D64" w:rsidP="00E72BAF">
                      <w:pPr>
                        <w:pStyle w:val="BodyCopy"/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  <w:t xml:space="preserve">“I always get an excellent service now </w:t>
                      </w:r>
                      <w:r w:rsidR="00CE58D2"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  <w:t xml:space="preserve">from my practice. I get a call back from my own doctor at a time that suits me – I can’t fault the new system at all!” </w:t>
                      </w:r>
                      <w:r w:rsidR="00CE58D2">
                        <w:rPr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  <w:t>Female, aged 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984504" wp14:editId="049C9827">
                <wp:simplePos x="0" y="0"/>
                <wp:positionH relativeFrom="column">
                  <wp:posOffset>2694940</wp:posOffset>
                </wp:positionH>
                <wp:positionV relativeFrom="paragraph">
                  <wp:posOffset>5054600</wp:posOffset>
                </wp:positionV>
                <wp:extent cx="2286000" cy="1214120"/>
                <wp:effectExtent l="0" t="0" r="0" b="508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F" w:rsidRDefault="007C43BB" w:rsidP="00E72BAF">
                            <w:pPr>
                              <w:pStyle w:val="Address"/>
                            </w:pPr>
                            <w:r>
                              <w:t>Bampton Surgery</w:t>
                            </w:r>
                          </w:p>
                          <w:p w:rsidR="007C43BB" w:rsidRPr="00CA2DA3" w:rsidRDefault="007C43BB" w:rsidP="00E72BAF">
                            <w:pPr>
                              <w:pStyle w:val="Address"/>
                              <w:rPr>
                                <w:color w:val="auto"/>
                              </w:rPr>
                            </w:pPr>
                            <w:proofErr w:type="spellStart"/>
                            <w:r>
                              <w:t>Landells</w:t>
                            </w:r>
                            <w:proofErr w:type="spellEnd"/>
                          </w:p>
                          <w:p w:rsidR="007C43BB" w:rsidRPr="00CA2DA3" w:rsidRDefault="007C43BB" w:rsidP="00E72BAF">
                            <w:pPr>
                              <w:pStyle w:val="Address"/>
                              <w:rPr>
                                <w:color w:val="FFFFFF" w:themeColor="background1"/>
                              </w:rPr>
                            </w:pPr>
                            <w:r>
                              <w:t>Bampton</w:t>
                            </w:r>
                          </w:p>
                          <w:p w:rsidR="007C43BB" w:rsidRPr="00CA2DA3" w:rsidRDefault="007C43BB" w:rsidP="00E72BAF">
                            <w:pPr>
                              <w:pStyle w:val="Address"/>
                              <w:rPr>
                                <w:color w:val="FFFFFF" w:themeColor="background1"/>
                              </w:rPr>
                            </w:pPr>
                            <w:r>
                              <w:t>Oxfordshire</w:t>
                            </w:r>
                          </w:p>
                          <w:p w:rsidR="007C43BB" w:rsidRDefault="007C43BB" w:rsidP="00E72BAF">
                            <w:pPr>
                              <w:pStyle w:val="Address"/>
                            </w:pPr>
                            <w:proofErr w:type="gramStart"/>
                            <w:r>
                              <w:t>OX 18 2LJ.</w:t>
                            </w:r>
                            <w:proofErr w:type="gramEnd"/>
                          </w:p>
                          <w:p w:rsidR="007C43BB" w:rsidRDefault="007C43BB" w:rsidP="00E72BAF">
                            <w:pPr>
                              <w:pStyle w:val="Address"/>
                            </w:pPr>
                          </w:p>
                          <w:p w:rsidR="007C43BB" w:rsidRDefault="007C43BB" w:rsidP="00E72BAF">
                            <w:pPr>
                              <w:pStyle w:val="Address"/>
                            </w:pPr>
                            <w:r>
                              <w:t>Tel:  01993 850257</w:t>
                            </w:r>
                          </w:p>
                          <w:p w:rsidR="007C43BB" w:rsidRPr="00E72BAF" w:rsidRDefault="007C43BB" w:rsidP="00E72BAF">
                            <w:pPr>
                              <w:pStyle w:val="Address"/>
                            </w:pPr>
                          </w:p>
                          <w:p w:rsidR="00E72BAF" w:rsidRPr="000B373A" w:rsidRDefault="00E72BAF" w:rsidP="00E72B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textAlignment w:val="center"/>
                              <w:rPr>
                                <w:rFonts w:ascii="Helvetica" w:hAnsi="Helvetica"/>
                                <w:color w:val="FFFFFF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212.2pt;margin-top:398pt;width:180pt;height:9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" filled="f" stroked="f">
                <v:textbox inset="0,0,0,0">
                  <w:txbxContent>
                    <w:p w:rsidR="00E72BAF" w:rsidRDefault="007C43BB" w:rsidP="00E72BAF">
                      <w:pPr>
                        <w:pStyle w:val="Address"/>
                      </w:pPr>
                      <w:r>
                        <w:t>Bampton Surgery</w:t>
                      </w:r>
                    </w:p>
                    <w:p w:rsidR="007C43BB" w:rsidRPr="00CA2DA3" w:rsidRDefault="007C43BB" w:rsidP="00E72BAF">
                      <w:pPr>
                        <w:pStyle w:val="Address"/>
                        <w:rPr>
                          <w:color w:val="auto"/>
                        </w:rPr>
                      </w:pPr>
                      <w:proofErr w:type="spellStart"/>
                      <w:r>
                        <w:t>Landells</w:t>
                      </w:r>
                      <w:proofErr w:type="spellEnd"/>
                    </w:p>
                    <w:p w:rsidR="007C43BB" w:rsidRPr="00CA2DA3" w:rsidRDefault="007C43BB" w:rsidP="00E72BAF">
                      <w:pPr>
                        <w:pStyle w:val="Address"/>
                        <w:rPr>
                          <w:color w:val="FFFFFF" w:themeColor="background1"/>
                        </w:rPr>
                      </w:pPr>
                      <w:r>
                        <w:t>Bampton</w:t>
                      </w:r>
                    </w:p>
                    <w:p w:rsidR="007C43BB" w:rsidRPr="00CA2DA3" w:rsidRDefault="007C43BB" w:rsidP="00E72BAF">
                      <w:pPr>
                        <w:pStyle w:val="Address"/>
                        <w:rPr>
                          <w:color w:val="FFFFFF" w:themeColor="background1"/>
                        </w:rPr>
                      </w:pPr>
                      <w:r>
                        <w:t>Oxfordshire</w:t>
                      </w:r>
                    </w:p>
                    <w:p w:rsidR="007C43BB" w:rsidRDefault="007C43BB" w:rsidP="00E72BAF">
                      <w:pPr>
                        <w:pStyle w:val="Address"/>
                      </w:pPr>
                      <w:proofErr w:type="gramStart"/>
                      <w:r>
                        <w:t>OX 18 2LJ.</w:t>
                      </w:r>
                      <w:proofErr w:type="gramEnd"/>
                    </w:p>
                    <w:p w:rsidR="007C43BB" w:rsidRDefault="007C43BB" w:rsidP="00E72BAF">
                      <w:pPr>
                        <w:pStyle w:val="Address"/>
                      </w:pPr>
                    </w:p>
                    <w:p w:rsidR="007C43BB" w:rsidRDefault="007C43BB" w:rsidP="00E72BAF">
                      <w:pPr>
                        <w:pStyle w:val="Address"/>
                      </w:pPr>
                      <w:r>
                        <w:t>Tel:  01993 850257</w:t>
                      </w:r>
                    </w:p>
                    <w:p w:rsidR="007C43BB" w:rsidRPr="00E72BAF" w:rsidRDefault="007C43BB" w:rsidP="00E72BAF">
                      <w:pPr>
                        <w:pStyle w:val="Address"/>
                      </w:pPr>
                    </w:p>
                    <w:p w:rsidR="00E72BAF" w:rsidRPr="000B373A" w:rsidRDefault="00E72BAF" w:rsidP="00E72B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tLeast"/>
                        <w:textAlignment w:val="center"/>
                        <w:rPr>
                          <w:rFonts w:ascii="Helvetica" w:hAnsi="Helvetica"/>
                          <w:color w:val="FFFFFF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7BE991" wp14:editId="5EBC55B0">
                <wp:simplePos x="0" y="0"/>
                <wp:positionH relativeFrom="column">
                  <wp:posOffset>6118860</wp:posOffset>
                </wp:positionH>
                <wp:positionV relativeFrom="paragraph">
                  <wp:posOffset>2122805</wp:posOffset>
                </wp:positionV>
                <wp:extent cx="2311400" cy="2925445"/>
                <wp:effectExtent l="3810" t="0" r="0" b="0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92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F" w:rsidRPr="008E2C19" w:rsidRDefault="00832EA7" w:rsidP="00E72BAF">
                            <w:pPr>
                              <w:pStyle w:val="Byline"/>
                              <w:rPr>
                                <w:color w:val="939598"/>
                                <w:sz w:val="36"/>
                              </w:rPr>
                            </w:pPr>
                            <w:r>
                              <w:rPr>
                                <w:color w:val="939598"/>
                                <w:sz w:val="36"/>
                              </w:rPr>
                              <w:t>Bampton Medical Practice</w:t>
                            </w:r>
                          </w:p>
                          <w:p w:rsidR="00E72BAF" w:rsidRDefault="00E72BAF" w:rsidP="00E72BAF">
                            <w:pPr>
                              <w:pStyle w:val="Byline"/>
                              <w:rPr>
                                <w:color w:val="939598"/>
                                <w:sz w:val="28"/>
                              </w:rPr>
                            </w:pPr>
                          </w:p>
                          <w:p w:rsidR="00832EA7" w:rsidRPr="008E2C19" w:rsidRDefault="00832EA7" w:rsidP="00E72BAF">
                            <w:pPr>
                              <w:pStyle w:val="Byline"/>
                              <w:rPr>
                                <w:color w:val="939598"/>
                                <w:sz w:val="28"/>
                              </w:rPr>
                            </w:pPr>
                          </w:p>
                          <w:p w:rsidR="00832EA7" w:rsidRPr="00832EA7" w:rsidRDefault="00832EA7" w:rsidP="00832EA7">
                            <w:pPr>
                              <w:pStyle w:val="Byline"/>
                              <w:spacing w:after="120" w:line="240" w:lineRule="auto"/>
                              <w:rPr>
                                <w:color w:val="939598"/>
                                <w:sz w:val="60"/>
                                <w:szCs w:val="60"/>
                              </w:rPr>
                            </w:pPr>
                            <w:r w:rsidRPr="00832EA7">
                              <w:rPr>
                                <w:color w:val="939598"/>
                                <w:sz w:val="60"/>
                                <w:szCs w:val="60"/>
                              </w:rPr>
                              <w:t xml:space="preserve">Our appointment system is </w:t>
                            </w:r>
                          </w:p>
                          <w:p w:rsidR="00E72BAF" w:rsidRPr="00832EA7" w:rsidRDefault="00832EA7" w:rsidP="00832EA7">
                            <w:pPr>
                              <w:pStyle w:val="Byline"/>
                              <w:spacing w:after="120" w:line="240" w:lineRule="auto"/>
                              <w:rPr>
                                <w:color w:val="939598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832EA7">
                              <w:rPr>
                                <w:color w:val="939598"/>
                                <w:sz w:val="60"/>
                                <w:szCs w:val="60"/>
                              </w:rPr>
                              <w:t>changing</w:t>
                            </w:r>
                            <w:proofErr w:type="gramEnd"/>
                          </w:p>
                          <w:p w:rsidR="00E72BAF" w:rsidRPr="00832EA7" w:rsidRDefault="00E72BAF" w:rsidP="00E72BAF">
                            <w:pPr>
                              <w:pStyle w:val="Byline"/>
                              <w:rPr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72BAF" w:rsidRPr="005D2B4E" w:rsidRDefault="00E72BAF" w:rsidP="00E72BAF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481.8pt;margin-top:167.15pt;width:182pt;height:230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I8sQIAAL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" filled="f" stroked="f">
                <v:textbox inset="0,0,0,0">
                  <w:txbxContent>
                    <w:p w:rsidR="00E72BAF" w:rsidRPr="008E2C19" w:rsidRDefault="00832EA7" w:rsidP="00E72BAF">
                      <w:pPr>
                        <w:pStyle w:val="Byline"/>
                        <w:rPr>
                          <w:color w:val="939598"/>
                          <w:sz w:val="36"/>
                        </w:rPr>
                      </w:pPr>
                      <w:r>
                        <w:rPr>
                          <w:color w:val="939598"/>
                          <w:sz w:val="36"/>
                        </w:rPr>
                        <w:t>Bampton Medical Practice</w:t>
                      </w:r>
                    </w:p>
                    <w:p w:rsidR="00E72BAF" w:rsidRDefault="00E72BAF" w:rsidP="00E72BAF">
                      <w:pPr>
                        <w:pStyle w:val="Byline"/>
                        <w:rPr>
                          <w:color w:val="939598"/>
                          <w:sz w:val="28"/>
                        </w:rPr>
                      </w:pPr>
                    </w:p>
                    <w:p w:rsidR="00832EA7" w:rsidRPr="008E2C19" w:rsidRDefault="00832EA7" w:rsidP="00E72BAF">
                      <w:pPr>
                        <w:pStyle w:val="Byline"/>
                        <w:rPr>
                          <w:color w:val="939598"/>
                          <w:sz w:val="28"/>
                        </w:rPr>
                      </w:pPr>
                    </w:p>
                    <w:p w:rsidR="00832EA7" w:rsidRPr="00832EA7" w:rsidRDefault="00832EA7" w:rsidP="00832EA7">
                      <w:pPr>
                        <w:pStyle w:val="Byline"/>
                        <w:spacing w:after="120" w:line="240" w:lineRule="auto"/>
                        <w:rPr>
                          <w:color w:val="939598"/>
                          <w:sz w:val="60"/>
                          <w:szCs w:val="60"/>
                        </w:rPr>
                      </w:pPr>
                      <w:r w:rsidRPr="00832EA7">
                        <w:rPr>
                          <w:color w:val="939598"/>
                          <w:sz w:val="60"/>
                          <w:szCs w:val="60"/>
                        </w:rPr>
                        <w:t xml:space="preserve">Our appointment system is </w:t>
                      </w:r>
                    </w:p>
                    <w:p w:rsidR="00E72BAF" w:rsidRPr="00832EA7" w:rsidRDefault="00832EA7" w:rsidP="00832EA7">
                      <w:pPr>
                        <w:pStyle w:val="Byline"/>
                        <w:spacing w:after="120" w:line="240" w:lineRule="auto"/>
                        <w:rPr>
                          <w:color w:val="939598"/>
                          <w:sz w:val="60"/>
                          <w:szCs w:val="60"/>
                        </w:rPr>
                      </w:pPr>
                      <w:proofErr w:type="gramStart"/>
                      <w:r w:rsidRPr="00832EA7">
                        <w:rPr>
                          <w:color w:val="939598"/>
                          <w:sz w:val="60"/>
                          <w:szCs w:val="60"/>
                        </w:rPr>
                        <w:t>changing</w:t>
                      </w:r>
                      <w:proofErr w:type="gramEnd"/>
                    </w:p>
                    <w:p w:rsidR="00E72BAF" w:rsidRPr="00832EA7" w:rsidRDefault="00E72BAF" w:rsidP="00E72BAF">
                      <w:pPr>
                        <w:pStyle w:val="Byline"/>
                        <w:rPr>
                          <w:sz w:val="52"/>
                          <w:szCs w:val="52"/>
                        </w:rPr>
                      </w:pPr>
                    </w:p>
                    <w:p w:rsidR="00E72BAF" w:rsidRPr="005D2B4E" w:rsidRDefault="00E72BAF" w:rsidP="00E72BAF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A301DFF" wp14:editId="22FBB068">
                <wp:simplePos x="0" y="0"/>
                <wp:positionH relativeFrom="column">
                  <wp:posOffset>5969000</wp:posOffset>
                </wp:positionH>
                <wp:positionV relativeFrom="paragraph">
                  <wp:posOffset>-340360</wp:posOffset>
                </wp:positionV>
                <wp:extent cx="2510155" cy="1657350"/>
                <wp:effectExtent l="0" t="0" r="4445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F" w:rsidRPr="005D2B4E" w:rsidRDefault="007C43BB" w:rsidP="0016115D">
                            <w:pPr>
                              <w:pStyle w:val="PhotoBox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5163EA7" wp14:editId="516E6635">
                                  <wp:extent cx="2424430" cy="1605280"/>
                                  <wp:effectExtent l="0" t="0" r="0" b="0"/>
                                  <wp:docPr id="55" name="Picture 55" descr="N:\Sue's Backup\My Pictures\Picture of Surger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N:\Sue's Backup\My Pictures\Picture of Surger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4430" cy="160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  <w:r w:rsidRPr="005D2B4E">
                              <w:t>PLACE PHOTO HERE,</w:t>
                            </w: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  <w:r w:rsidRPr="005D2B4E">
                              <w:t>OTHERWISE DELETE BOX</w:t>
                            </w:r>
                          </w:p>
                          <w:p w:rsidR="00E72BAF" w:rsidRPr="005D2B4E" w:rsidRDefault="00E72BAF" w:rsidP="0016115D">
                            <w:pPr>
                              <w:pStyle w:val="PhotoBox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470pt;margin-top:-26.8pt;width:197.65pt;height:130.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" filled="f" stroked="f" strokeweight="6pt">
                <v:textbox inset="0,0,0,0">
                  <w:txbxContent>
                    <w:p w:rsidR="00E72BAF" w:rsidRPr="005D2B4E" w:rsidRDefault="007C43BB" w:rsidP="0016115D">
                      <w:pPr>
                        <w:pStyle w:val="PhotoBox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5163EA7" wp14:editId="516E6635">
                            <wp:extent cx="2424430" cy="1605280"/>
                            <wp:effectExtent l="0" t="0" r="0" b="0"/>
                            <wp:docPr id="55" name="Picture 55" descr="N:\Sue's Backup\My Pictures\Picture of Surger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N:\Sue's Backup\My Pictures\Picture of Surger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4430" cy="160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2BAF" w:rsidRPr="005D2B4E" w:rsidRDefault="00E72BAF" w:rsidP="0016115D">
                      <w:pPr>
                        <w:pStyle w:val="PhotoBox"/>
                      </w:pPr>
                    </w:p>
                    <w:p w:rsidR="00E72BAF" w:rsidRPr="005D2B4E" w:rsidRDefault="00E72BAF" w:rsidP="0016115D">
                      <w:pPr>
                        <w:pStyle w:val="PhotoBox"/>
                      </w:pPr>
                    </w:p>
                    <w:p w:rsidR="00E72BAF" w:rsidRPr="005D2B4E" w:rsidRDefault="00E72BAF" w:rsidP="0016115D">
                      <w:pPr>
                        <w:pStyle w:val="PhotoBox"/>
                      </w:pPr>
                    </w:p>
                    <w:p w:rsidR="00E72BAF" w:rsidRPr="005D2B4E" w:rsidRDefault="00E72BAF" w:rsidP="0016115D">
                      <w:pPr>
                        <w:pStyle w:val="PhotoBox"/>
                      </w:pPr>
                    </w:p>
                    <w:p w:rsidR="00E72BAF" w:rsidRPr="005D2B4E" w:rsidRDefault="00E72BAF" w:rsidP="0016115D">
                      <w:pPr>
                        <w:pStyle w:val="PhotoBox"/>
                      </w:pPr>
                    </w:p>
                    <w:p w:rsidR="00E72BAF" w:rsidRPr="005D2B4E" w:rsidRDefault="00E72BAF" w:rsidP="0016115D">
                      <w:pPr>
                        <w:pStyle w:val="PhotoBox"/>
                      </w:pPr>
                    </w:p>
                    <w:p w:rsidR="00E72BAF" w:rsidRPr="005D2B4E" w:rsidRDefault="00E72BAF" w:rsidP="0016115D">
                      <w:pPr>
                        <w:pStyle w:val="PhotoBox"/>
                      </w:pPr>
                    </w:p>
                    <w:p w:rsidR="00E72BAF" w:rsidRPr="005D2B4E" w:rsidRDefault="00E72BAF" w:rsidP="0016115D">
                      <w:pPr>
                        <w:pStyle w:val="PhotoBox"/>
                      </w:pPr>
                      <w:r w:rsidRPr="005D2B4E">
                        <w:t>PLACE PHOTO HERE,</w:t>
                      </w:r>
                    </w:p>
                    <w:p w:rsidR="00E72BAF" w:rsidRPr="005D2B4E" w:rsidRDefault="00E72BAF" w:rsidP="0016115D">
                      <w:pPr>
                        <w:pStyle w:val="PhotoBox"/>
                      </w:pPr>
                      <w:r w:rsidRPr="005D2B4E">
                        <w:t>OTHERWISE DELETE BOX</w:t>
                      </w:r>
                    </w:p>
                    <w:p w:rsidR="00E72BAF" w:rsidRPr="005D2B4E" w:rsidRDefault="00E72BAF" w:rsidP="0016115D">
                      <w:pPr>
                        <w:pStyle w:val="PhotoBox"/>
                      </w:pPr>
                    </w:p>
                  </w:txbxContent>
                </v:textbox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6211570</wp:posOffset>
                </wp:positionH>
                <wp:positionV relativeFrom="paragraph">
                  <wp:posOffset>5925820</wp:posOffset>
                </wp:positionV>
                <wp:extent cx="2023745" cy="342900"/>
                <wp:effectExtent l="1270" t="1270" r="3810" b="0"/>
                <wp:wrapSquare wrapText="bothSides"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F" w:rsidRPr="00CA2DA3" w:rsidRDefault="00832EA7" w:rsidP="00E72BAF">
                            <w:pPr>
                              <w:pStyle w:val="Byline"/>
                              <w:spacing w:line="240" w:lineRule="atLeast"/>
                              <w:rPr>
                                <w:b w:val="0"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gramStart"/>
                            <w:r w:rsidRPr="00CA2DA3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 xml:space="preserve">From  </w:t>
                            </w:r>
                            <w:r w:rsidR="004E4B29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>9</w:t>
                            </w:r>
                            <w:r w:rsidR="004E4B29" w:rsidRPr="004E4B29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th</w:t>
                            </w:r>
                            <w:proofErr w:type="gramEnd"/>
                            <w:r w:rsidR="004E4B29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 xml:space="preserve"> April</w:t>
                            </w:r>
                            <w:r w:rsidRPr="00CA2DA3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3" type="#_x0000_t202" style="position:absolute;left:0;text-align:left;margin-left:489.1pt;margin-top:466.6pt;width:159.3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" filled="f" stroked="f">
                <v:textbox inset="0,0,0,0">
                  <w:txbxContent>
                    <w:p w:rsidR="00E72BAF" w:rsidRPr="00CA2DA3" w:rsidRDefault="00832EA7" w:rsidP="00E72BAF">
                      <w:pPr>
                        <w:pStyle w:val="Byline"/>
                        <w:spacing w:line="240" w:lineRule="atLeast"/>
                        <w:rPr>
                          <w:b w:val="0"/>
                          <w:color w:val="auto"/>
                          <w:sz w:val="28"/>
                          <w:szCs w:val="28"/>
                          <w:lang w:val="en-GB"/>
                        </w:rPr>
                      </w:pPr>
                      <w:proofErr w:type="gramStart"/>
                      <w:r w:rsidRPr="00CA2DA3">
                        <w:rPr>
                          <w:b w:val="0"/>
                          <w:color w:val="auto"/>
                          <w:sz w:val="28"/>
                          <w:szCs w:val="28"/>
                          <w:lang w:val="en-GB"/>
                        </w:rPr>
                        <w:t xml:space="preserve">From  </w:t>
                      </w:r>
                      <w:r w:rsidR="004E4B29">
                        <w:rPr>
                          <w:b w:val="0"/>
                          <w:color w:val="auto"/>
                          <w:sz w:val="28"/>
                          <w:szCs w:val="28"/>
                          <w:lang w:val="en-GB"/>
                        </w:rPr>
                        <w:t>9</w:t>
                      </w:r>
                      <w:r w:rsidR="004E4B29" w:rsidRPr="004E4B29">
                        <w:rPr>
                          <w:b w:val="0"/>
                          <w:color w:val="auto"/>
                          <w:sz w:val="28"/>
                          <w:szCs w:val="28"/>
                          <w:vertAlign w:val="superscript"/>
                          <w:lang w:val="en-GB"/>
                        </w:rPr>
                        <w:t>th</w:t>
                      </w:r>
                      <w:proofErr w:type="gramEnd"/>
                      <w:r w:rsidR="004E4B29">
                        <w:rPr>
                          <w:b w:val="0"/>
                          <w:color w:val="auto"/>
                          <w:sz w:val="28"/>
                          <w:szCs w:val="28"/>
                          <w:lang w:val="en-GB"/>
                        </w:rPr>
                        <w:t xml:space="preserve"> April</w:t>
                      </w:r>
                      <w:r w:rsidRPr="00CA2DA3">
                        <w:rPr>
                          <w:b w:val="0"/>
                          <w:color w:val="auto"/>
                          <w:sz w:val="28"/>
                          <w:szCs w:val="28"/>
                          <w:lang w:val="en-GB"/>
                        </w:rPr>
                        <w:t xml:space="preserve"> 2014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w:drawing>
          <wp:anchor distT="0" distB="0" distL="114300" distR="114300" simplePos="0" relativeHeight="251647488" behindDoc="1" locked="0" layoutInCell="1" allowOverlap="1" wp14:anchorId="5EA8113D" wp14:editId="70AA466C">
            <wp:simplePos x="0" y="0"/>
            <wp:positionH relativeFrom="column">
              <wp:posOffset>-1142365</wp:posOffset>
            </wp:positionH>
            <wp:positionV relativeFrom="paragraph">
              <wp:posOffset>-911860</wp:posOffset>
            </wp:positionV>
            <wp:extent cx="10058400" cy="7772400"/>
            <wp:effectExtent l="0" t="0" r="0" b="0"/>
            <wp:wrapNone/>
            <wp:docPr id="26" name="Picture 26" descr="Modern_Real_Estate_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dern_Real_Estate_Broch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BAF">
        <w:br w:type="page"/>
      </w:r>
      <w:r w:rsidR="007072C6">
        <w:rPr>
          <w:noProof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668E4C" wp14:editId="386DDD44">
                <wp:simplePos x="0" y="0"/>
                <wp:positionH relativeFrom="column">
                  <wp:posOffset>5926455</wp:posOffset>
                </wp:positionH>
                <wp:positionV relativeFrom="paragraph">
                  <wp:posOffset>-478155</wp:posOffset>
                </wp:positionV>
                <wp:extent cx="2624455" cy="1924050"/>
                <wp:effectExtent l="19050" t="19050" r="23495" b="1905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1924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1EA9" w:rsidRDefault="00E11EA9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  <w:r w:rsidRPr="00CD6C28">
                              <w:rPr>
                                <w:rFonts w:ascii="Arial" w:hAnsi="Arial" w:cs="Arial"/>
                                <w:b/>
                                <w:i/>
                                <w:lang w:val="en-GB"/>
                              </w:rPr>
                              <w:t>What will the receptionist ask</w:t>
                            </w:r>
                            <w:r>
                              <w:rPr>
                                <w:b/>
                                <w:i/>
                                <w:lang w:val="en-GB"/>
                              </w:rPr>
                              <w:t>?</w:t>
                            </w:r>
                          </w:p>
                          <w:p w:rsidR="002D1E34" w:rsidRDefault="002D1E3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7072C6" w:rsidRDefault="00E11EA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D1E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“How can I help you?” </w:t>
                            </w:r>
                            <w:r w:rsidR="007072C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The receptionist will take your telephone contact details. They may ask who your preferred doctor is and arrange for them to call you back.  If </w:t>
                            </w:r>
                            <w:proofErr w:type="gramStart"/>
                            <w:r w:rsidR="007072C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your</w:t>
                            </w:r>
                            <w:proofErr w:type="gramEnd"/>
                            <w:r w:rsidR="007072C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preferred doctor is not in that day you will be given the choice of waiting until they are next available or speaking to someone else.</w:t>
                            </w:r>
                          </w:p>
                          <w:p w:rsidR="00E11EA9" w:rsidRPr="002D1E34" w:rsidRDefault="00E11EA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D1E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You may also ask to see the practice nurse as norma</w:t>
                            </w:r>
                            <w:r w:rsidR="00CD6C28" w:rsidRPr="002D1E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l</w:t>
                            </w:r>
                            <w:r w:rsidRPr="002D1E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4" type="#_x0000_t202" style="position:absolute;margin-left:466.65pt;margin-top:-37.65pt;width:206.65pt;height:15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" fillcolor="white [3201]" strokecolor="black [3200]" strokeweight="2.5pt">
                <v:shadow color="#868686"/>
                <v:textbox>
                  <w:txbxContent>
                    <w:p w:rsidR="00E11EA9" w:rsidRDefault="00E11EA9">
                      <w:pPr>
                        <w:rPr>
                          <w:b/>
                          <w:i/>
                          <w:lang w:val="en-GB"/>
                        </w:rPr>
                      </w:pPr>
                      <w:r w:rsidRPr="00CD6C28">
                        <w:rPr>
                          <w:rFonts w:ascii="Arial" w:hAnsi="Arial" w:cs="Arial"/>
                          <w:b/>
                          <w:i/>
                          <w:lang w:val="en-GB"/>
                        </w:rPr>
                        <w:t>What will the receptionist ask</w:t>
                      </w:r>
                      <w:r>
                        <w:rPr>
                          <w:b/>
                          <w:i/>
                          <w:lang w:val="en-GB"/>
                        </w:rPr>
                        <w:t>?</w:t>
                      </w:r>
                    </w:p>
                    <w:p w:rsidR="002D1E34" w:rsidRDefault="002D1E3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:rsidR="007072C6" w:rsidRDefault="00E11EA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2D1E3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“How can I help you?” </w:t>
                      </w:r>
                      <w:r w:rsidR="007072C6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The receptionist will take your telephone contact details. They may ask who your preferred doctor is and arrange for them to call you back.  If </w:t>
                      </w:r>
                      <w:proofErr w:type="gramStart"/>
                      <w:r w:rsidR="007072C6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your</w:t>
                      </w:r>
                      <w:proofErr w:type="gramEnd"/>
                      <w:r w:rsidR="007072C6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preferred doctor is not in that day you will be given the choice of waiting until they are next available or speaking to someone else.</w:t>
                      </w:r>
                    </w:p>
                    <w:p w:rsidR="00E11EA9" w:rsidRPr="002D1E34" w:rsidRDefault="00E11EA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2D1E3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You may also ask to see the practice nurse as norma</w:t>
                      </w:r>
                      <w:r w:rsidR="00CD6C28" w:rsidRPr="002D1E3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l</w:t>
                      </w:r>
                      <w:r w:rsidRPr="002D1E34"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72C6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824624" wp14:editId="37C99504">
                <wp:simplePos x="0" y="0"/>
                <wp:positionH relativeFrom="column">
                  <wp:posOffset>5926455</wp:posOffset>
                </wp:positionH>
                <wp:positionV relativeFrom="paragraph">
                  <wp:posOffset>1719580</wp:posOffset>
                </wp:positionV>
                <wp:extent cx="2624455" cy="4735195"/>
                <wp:effectExtent l="19050" t="19050" r="23495" b="27305"/>
                <wp:wrapSquare wrapText="bothSides"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47351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6C28" w:rsidRDefault="00CD6C28" w:rsidP="00E72BAF">
                            <w:pPr>
                              <w:pStyle w:val="BodyCopy"/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D6C28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What happens when the doctor calls?</w:t>
                            </w:r>
                          </w:p>
                          <w:p w:rsidR="00CD6C28" w:rsidRPr="002D1E34" w:rsidRDefault="00CD6C28" w:rsidP="00E72BAF">
                            <w:pPr>
                              <w:pStyle w:val="BodyCopy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D1E34">
                              <w:rPr>
                                <w:color w:val="auto"/>
                                <w:sz w:val="20"/>
                                <w:szCs w:val="20"/>
                              </w:rPr>
                              <w:t>The doctor will discuss the pro</w:t>
                            </w:r>
                            <w:r w:rsidR="002D1E3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blem with you and work out what </w:t>
                            </w:r>
                            <w:r w:rsidRPr="002D1E34">
                              <w:rPr>
                                <w:color w:val="auto"/>
                                <w:sz w:val="20"/>
                                <w:szCs w:val="20"/>
                              </w:rPr>
                              <w:t>to</w:t>
                            </w:r>
                            <w:r w:rsidR="002D1E3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1E34">
                              <w:rPr>
                                <w:color w:val="auto"/>
                                <w:sz w:val="20"/>
                                <w:szCs w:val="20"/>
                              </w:rPr>
                              <w:t>do.  You may only need advice, a prescription, or you may need to come in.  The doctor will offer you an appointment the same day or a later day if you wish.</w:t>
                            </w:r>
                          </w:p>
                          <w:p w:rsidR="00E72BAF" w:rsidRDefault="00E72BAF" w:rsidP="00157382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CD6C28" w:rsidRDefault="00CD6C28" w:rsidP="00157382">
                            <w:pPr>
                              <w:pStyle w:val="BodyCopy"/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D6C28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What if I am at work?</w:t>
                            </w:r>
                          </w:p>
                          <w:p w:rsidR="00CD6C28" w:rsidRPr="002D1E34" w:rsidRDefault="00CD6C28" w:rsidP="00157382">
                            <w:pPr>
                              <w:pStyle w:val="BodyCopy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D1E34">
                              <w:rPr>
                                <w:color w:val="auto"/>
                                <w:sz w:val="20"/>
                                <w:szCs w:val="20"/>
                              </w:rPr>
                              <w:t>Employers are normally delighted that you can save time going to the surgery. Ask for a quiet spot to take the doctor’s call.  If timing is an issue, please tell the receptionist</w:t>
                            </w:r>
                          </w:p>
                          <w:p w:rsidR="002D1E34" w:rsidRDefault="002D1E34" w:rsidP="00157382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2D1E34" w:rsidRPr="002D1E34" w:rsidRDefault="002D1E34" w:rsidP="00157382">
                            <w:pPr>
                              <w:pStyle w:val="BodyCopy"/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D1E34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Can they phone my mobile?</w:t>
                            </w:r>
                          </w:p>
                          <w:p w:rsidR="002D1E34" w:rsidRPr="002D1E34" w:rsidRDefault="002D1E34" w:rsidP="00157382">
                            <w:pPr>
                              <w:pStyle w:val="BodyCopy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D1E34">
                              <w:rPr>
                                <w:color w:val="auto"/>
                                <w:sz w:val="20"/>
                                <w:szCs w:val="20"/>
                              </w:rPr>
                              <w:t>Yes, the receptionist will check that they have the correct number when you call, mobile or landline.</w:t>
                            </w:r>
                          </w:p>
                          <w:p w:rsidR="002D1E34" w:rsidRDefault="002D1E34" w:rsidP="00157382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2D1E34" w:rsidRPr="002D1E34" w:rsidRDefault="002D1E34" w:rsidP="00157382">
                            <w:pPr>
                              <w:pStyle w:val="BodyCopy"/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D1E34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Can I call any time?</w:t>
                            </w:r>
                          </w:p>
                          <w:p w:rsidR="002D1E34" w:rsidRDefault="002D1E34" w:rsidP="00157382">
                            <w:pPr>
                              <w:pStyle w:val="BodyCopy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D1E34">
                              <w:rPr>
                                <w:color w:val="auto"/>
                                <w:sz w:val="20"/>
                                <w:szCs w:val="20"/>
                              </w:rPr>
                              <w:t>Yes, the service is exactly the same during normal working hours.  There is often a rush at the start of the day, so you may find a quicker response later.</w:t>
                            </w:r>
                          </w:p>
                          <w:p w:rsidR="002D1E34" w:rsidRDefault="002D1E34" w:rsidP="00157382">
                            <w:pPr>
                              <w:pStyle w:val="BodyCopy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D1E34" w:rsidRPr="002D1E34" w:rsidRDefault="002D1E34" w:rsidP="00157382">
                            <w:pPr>
                              <w:pStyle w:val="BodyCopy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If your request is not directly for a doctor, e.g. repeat prescription, please call after mid-morning when the lines are quieter.</w:t>
                            </w:r>
                          </w:p>
                          <w:p w:rsidR="00E72BAF" w:rsidRPr="004F11E8" w:rsidRDefault="00E72BAF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66.65pt;margin-top:135.4pt;width:206.65pt;height:37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" fillcolor="white [3201]" strokecolor="black [3200]" strokeweight="2.5pt">
                <v:shadow color="#868686"/>
                <v:textbox inset="0,0,0,0">
                  <w:txbxContent>
                    <w:p w:rsidR="00CD6C28" w:rsidRDefault="00CD6C28" w:rsidP="00E72BAF">
                      <w:pPr>
                        <w:pStyle w:val="BodyCopy"/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CD6C28"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>What happens when the doctor calls?</w:t>
                      </w:r>
                    </w:p>
                    <w:p w:rsidR="00CD6C28" w:rsidRPr="002D1E34" w:rsidRDefault="00CD6C28" w:rsidP="00E72BAF">
                      <w:pPr>
                        <w:pStyle w:val="BodyCopy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2D1E34">
                        <w:rPr>
                          <w:color w:val="auto"/>
                          <w:sz w:val="20"/>
                          <w:szCs w:val="20"/>
                        </w:rPr>
                        <w:t>The doctor will discuss the pro</w:t>
                      </w:r>
                      <w:r w:rsidR="002D1E34">
                        <w:rPr>
                          <w:color w:val="auto"/>
                          <w:sz w:val="20"/>
                          <w:szCs w:val="20"/>
                        </w:rPr>
                        <w:t xml:space="preserve">blem with you and work out what </w:t>
                      </w:r>
                      <w:r w:rsidRPr="002D1E34">
                        <w:rPr>
                          <w:color w:val="auto"/>
                          <w:sz w:val="20"/>
                          <w:szCs w:val="20"/>
                        </w:rPr>
                        <w:t>to</w:t>
                      </w:r>
                      <w:r w:rsidR="002D1E3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2D1E34">
                        <w:rPr>
                          <w:color w:val="auto"/>
                          <w:sz w:val="20"/>
                          <w:szCs w:val="20"/>
                        </w:rPr>
                        <w:t>do.  You may only need advice, a prescription, or you may need to come in.  The doctor will offer you an appointment the same day or a later day if you wish.</w:t>
                      </w:r>
                    </w:p>
                    <w:p w:rsidR="00E72BAF" w:rsidRDefault="00E72BAF" w:rsidP="00157382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CD6C28" w:rsidRDefault="00CD6C28" w:rsidP="00157382">
                      <w:pPr>
                        <w:pStyle w:val="BodyCopy"/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CD6C28"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>What if I am at work?</w:t>
                      </w:r>
                    </w:p>
                    <w:p w:rsidR="00CD6C28" w:rsidRPr="002D1E34" w:rsidRDefault="00CD6C28" w:rsidP="00157382">
                      <w:pPr>
                        <w:pStyle w:val="BodyCopy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2D1E34">
                        <w:rPr>
                          <w:color w:val="auto"/>
                          <w:sz w:val="20"/>
                          <w:szCs w:val="20"/>
                        </w:rPr>
                        <w:t>Employers are normally delighted that you can save time going to the surgery. Ask for a quiet spot to take the doctor’s call.  If timing is an issue, please tell the receptionist</w:t>
                      </w:r>
                    </w:p>
                    <w:p w:rsidR="002D1E34" w:rsidRDefault="002D1E34" w:rsidP="00157382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2D1E34" w:rsidRPr="002D1E34" w:rsidRDefault="002D1E34" w:rsidP="00157382">
                      <w:pPr>
                        <w:pStyle w:val="BodyCopy"/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2D1E34"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>Can they phone my mobile?</w:t>
                      </w:r>
                    </w:p>
                    <w:p w:rsidR="002D1E34" w:rsidRPr="002D1E34" w:rsidRDefault="002D1E34" w:rsidP="00157382">
                      <w:pPr>
                        <w:pStyle w:val="BodyCopy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2D1E34">
                        <w:rPr>
                          <w:color w:val="auto"/>
                          <w:sz w:val="20"/>
                          <w:szCs w:val="20"/>
                        </w:rPr>
                        <w:t>Yes, the receptionist will check that they have the correct number when you call, mobile or landline.</w:t>
                      </w:r>
                    </w:p>
                    <w:p w:rsidR="002D1E34" w:rsidRDefault="002D1E34" w:rsidP="00157382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2D1E34" w:rsidRPr="002D1E34" w:rsidRDefault="002D1E34" w:rsidP="00157382">
                      <w:pPr>
                        <w:pStyle w:val="BodyCopy"/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2D1E34"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>Can I call any time?</w:t>
                      </w:r>
                    </w:p>
                    <w:p w:rsidR="002D1E34" w:rsidRDefault="002D1E34" w:rsidP="00157382">
                      <w:pPr>
                        <w:pStyle w:val="BodyCopy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2D1E34">
                        <w:rPr>
                          <w:color w:val="auto"/>
                          <w:sz w:val="20"/>
                          <w:szCs w:val="20"/>
                        </w:rPr>
                        <w:t>Yes, the service is exactly the same during normal working hours.  There is often a rush at the start of the day, so you may find a quicker response later.</w:t>
                      </w:r>
                    </w:p>
                    <w:p w:rsidR="002D1E34" w:rsidRDefault="002D1E34" w:rsidP="00157382">
                      <w:pPr>
                        <w:pStyle w:val="BodyCopy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2D1E34" w:rsidRPr="002D1E34" w:rsidRDefault="002D1E34" w:rsidP="00157382">
                      <w:pPr>
                        <w:pStyle w:val="BodyCopy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If your request is not directly for a doctor, e.g. repeat prescription, pleas</w:t>
                      </w:r>
                      <w:bookmarkStart w:id="1" w:name="_GoBack"/>
                      <w:bookmarkEnd w:id="1"/>
                      <w:r>
                        <w:rPr>
                          <w:color w:val="auto"/>
                          <w:sz w:val="20"/>
                          <w:szCs w:val="20"/>
                        </w:rPr>
                        <w:t>e call after mid-morning when the lines are quieter.</w:t>
                      </w:r>
                    </w:p>
                    <w:p w:rsidR="00E72BAF" w:rsidRPr="004F11E8" w:rsidRDefault="00E72BAF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182A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C8B07D" wp14:editId="3B279A61">
                <wp:simplePos x="0" y="0"/>
                <wp:positionH relativeFrom="column">
                  <wp:posOffset>-770890</wp:posOffset>
                </wp:positionH>
                <wp:positionV relativeFrom="paragraph">
                  <wp:posOffset>2264410</wp:posOffset>
                </wp:positionV>
                <wp:extent cx="2432050" cy="4273550"/>
                <wp:effectExtent l="0" t="0" r="6350" b="12700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427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F" w:rsidRPr="00CD6C28" w:rsidRDefault="00832EA7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...... </w:t>
                            </w:r>
                            <w:proofErr w:type="gramStart"/>
                            <w:r w:rsidRPr="00CD6C28">
                              <w:rPr>
                                <w:color w:val="auto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CD6C28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decided we had to change.</w:t>
                            </w:r>
                          </w:p>
                          <w:p w:rsidR="00832EA7" w:rsidRPr="00CD6C28" w:rsidRDefault="00832EA7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32EA7" w:rsidRPr="00CD6C28" w:rsidRDefault="0002182A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In order to improve </w:t>
                            </w:r>
                            <w:proofErr w:type="gramStart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patients</w:t>
                            </w:r>
                            <w:proofErr w:type="gramEnd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experience of making an appointment with a doctor we are</w:t>
                            </w:r>
                            <w:r w:rsidR="00832EA7" w:rsidRPr="00CD6C28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introducing a new system in the practice.</w:t>
                            </w:r>
                          </w:p>
                          <w:p w:rsidR="00832EA7" w:rsidRPr="00CD6C28" w:rsidRDefault="00832EA7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32EA7" w:rsidRPr="00CD6C28" w:rsidRDefault="00832EA7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D6C28">
                              <w:rPr>
                                <w:color w:val="auto"/>
                                <w:sz w:val="24"/>
                                <w:szCs w:val="24"/>
                              </w:rPr>
                              <w:t>By adopting a few simple changes we want to improve our service.</w:t>
                            </w:r>
                          </w:p>
                          <w:p w:rsidR="00832EA7" w:rsidRPr="00CD6C28" w:rsidRDefault="00832EA7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32EA7" w:rsidRDefault="00832EA7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D6C28">
                              <w:rPr>
                                <w:color w:val="auto"/>
                                <w:sz w:val="24"/>
                                <w:szCs w:val="24"/>
                              </w:rPr>
                              <w:t>This will mean:</w:t>
                            </w:r>
                          </w:p>
                          <w:p w:rsidR="0002182A" w:rsidRDefault="0002182A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02182A" w:rsidRPr="00CD6C28" w:rsidRDefault="0002182A" w:rsidP="0002182A">
                            <w:pPr>
                              <w:pStyle w:val="BodyCopy"/>
                              <w:numPr>
                                <w:ilvl w:val="0"/>
                                <w:numId w:val="2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Reducing the wait to see the doctor</w:t>
                            </w:r>
                          </w:p>
                          <w:p w:rsidR="00832EA7" w:rsidRPr="00CD6C28" w:rsidRDefault="00832EA7" w:rsidP="00E72BAF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32EA7" w:rsidRPr="00CD6C28" w:rsidRDefault="0002182A" w:rsidP="00832EA7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Making it easier to get through on the phone</w:t>
                            </w:r>
                          </w:p>
                          <w:p w:rsidR="00832EA7" w:rsidRPr="00CD6C28" w:rsidRDefault="00832EA7" w:rsidP="00832EA7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32EA7" w:rsidRPr="00CD6C28" w:rsidRDefault="00832EA7" w:rsidP="00832EA7">
                            <w:pPr>
                              <w:pStyle w:val="BodyCopy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D6C28">
                              <w:rPr>
                                <w:color w:val="auto"/>
                                <w:sz w:val="24"/>
                                <w:szCs w:val="24"/>
                              </w:rPr>
                              <w:t>Avoiding wasted time coming into the surgery when you don’t need to.</w:t>
                            </w:r>
                          </w:p>
                          <w:p w:rsidR="00E72BAF" w:rsidRPr="00CD6C28" w:rsidRDefault="00E72BAF" w:rsidP="00157382">
                            <w:pPr>
                              <w:pStyle w:val="BodyCop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E72BAF" w:rsidRPr="004F11E8" w:rsidRDefault="00E72BAF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-60.7pt;margin-top:178.3pt;width:191.5pt;height:33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b4sAIAALI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" filled="f" stroked="f">
                <v:textbox inset="0,0,0,0">
                  <w:txbxContent>
                    <w:p w:rsidR="00E72BAF" w:rsidRPr="00CD6C28" w:rsidRDefault="00832EA7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...... </w:t>
                      </w:r>
                      <w:proofErr w:type="gramStart"/>
                      <w:r w:rsidRPr="00CD6C28">
                        <w:rPr>
                          <w:color w:val="auto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CD6C28">
                        <w:rPr>
                          <w:color w:val="auto"/>
                          <w:sz w:val="24"/>
                          <w:szCs w:val="24"/>
                        </w:rPr>
                        <w:t xml:space="preserve"> decided we had to change.</w:t>
                      </w:r>
                    </w:p>
                    <w:p w:rsidR="00832EA7" w:rsidRPr="00CD6C28" w:rsidRDefault="00832EA7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832EA7" w:rsidRPr="00CD6C28" w:rsidRDefault="0002182A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In order to improve </w:t>
                      </w:r>
                      <w:proofErr w:type="gramStart"/>
                      <w:r>
                        <w:rPr>
                          <w:color w:val="auto"/>
                          <w:sz w:val="24"/>
                          <w:szCs w:val="24"/>
                        </w:rPr>
                        <w:t>patients</w:t>
                      </w:r>
                      <w:proofErr w:type="gramEnd"/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experience of making an appointment with a doctor we are</w:t>
                      </w:r>
                      <w:r w:rsidR="00832EA7" w:rsidRPr="00CD6C28">
                        <w:rPr>
                          <w:color w:val="auto"/>
                          <w:sz w:val="24"/>
                          <w:szCs w:val="24"/>
                        </w:rPr>
                        <w:t xml:space="preserve"> introducing a new system in the practice.</w:t>
                      </w:r>
                    </w:p>
                    <w:p w:rsidR="00832EA7" w:rsidRPr="00CD6C28" w:rsidRDefault="00832EA7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832EA7" w:rsidRPr="00CD6C28" w:rsidRDefault="00832EA7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CD6C28">
                        <w:rPr>
                          <w:color w:val="auto"/>
                          <w:sz w:val="24"/>
                          <w:szCs w:val="24"/>
                        </w:rPr>
                        <w:t>By adopting a few simple changes we want to improve our service.</w:t>
                      </w:r>
                    </w:p>
                    <w:p w:rsidR="00832EA7" w:rsidRPr="00CD6C28" w:rsidRDefault="00832EA7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832EA7" w:rsidRDefault="00832EA7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CD6C28">
                        <w:rPr>
                          <w:color w:val="auto"/>
                          <w:sz w:val="24"/>
                          <w:szCs w:val="24"/>
                        </w:rPr>
                        <w:t>This will mean:</w:t>
                      </w:r>
                    </w:p>
                    <w:p w:rsidR="0002182A" w:rsidRDefault="0002182A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02182A" w:rsidRPr="00CD6C28" w:rsidRDefault="0002182A" w:rsidP="0002182A">
                      <w:pPr>
                        <w:pStyle w:val="BodyCopy"/>
                        <w:numPr>
                          <w:ilvl w:val="0"/>
                          <w:numId w:val="2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Reducing the wait to see the doctor</w:t>
                      </w:r>
                    </w:p>
                    <w:p w:rsidR="00832EA7" w:rsidRPr="00CD6C28" w:rsidRDefault="00832EA7" w:rsidP="00E72BAF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832EA7" w:rsidRPr="00CD6C28" w:rsidRDefault="0002182A" w:rsidP="00832EA7">
                      <w:pPr>
                        <w:pStyle w:val="BodyCopy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Making it easier to get through on the phone</w:t>
                      </w:r>
                    </w:p>
                    <w:p w:rsidR="00832EA7" w:rsidRPr="00CD6C28" w:rsidRDefault="00832EA7" w:rsidP="00832EA7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832EA7" w:rsidRPr="00CD6C28" w:rsidRDefault="00832EA7" w:rsidP="00832EA7">
                      <w:pPr>
                        <w:pStyle w:val="BodyCopy"/>
                        <w:numPr>
                          <w:ilvl w:val="0"/>
                          <w:numId w:val="1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CD6C28">
                        <w:rPr>
                          <w:color w:val="auto"/>
                          <w:sz w:val="24"/>
                          <w:szCs w:val="24"/>
                        </w:rPr>
                        <w:t>Avoiding wasted time coming into the surgery when you don’t need to.</w:t>
                      </w:r>
                    </w:p>
                    <w:p w:rsidR="00E72BAF" w:rsidRPr="00CD6C28" w:rsidRDefault="00E72BAF" w:rsidP="00157382">
                      <w:pPr>
                        <w:pStyle w:val="BodyCopy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E72BAF" w:rsidRPr="004F11E8" w:rsidRDefault="00E72BAF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0883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95A5586" wp14:editId="198FF12A">
                <wp:simplePos x="0" y="0"/>
                <wp:positionH relativeFrom="column">
                  <wp:posOffset>-707390</wp:posOffset>
                </wp:positionH>
                <wp:positionV relativeFrom="paragraph">
                  <wp:posOffset>-340360</wp:posOffset>
                </wp:positionV>
                <wp:extent cx="2432050" cy="2902585"/>
                <wp:effectExtent l="0" t="0" r="6350" b="1206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290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F" w:rsidRPr="00832EA7" w:rsidRDefault="00832EA7" w:rsidP="00E72BAF">
                            <w:pPr>
                              <w:pStyle w:val="HEADLINE"/>
                              <w:jc w:val="left"/>
                              <w:rPr>
                                <w:i/>
                                <w:color w:val="808080"/>
                                <w:sz w:val="36"/>
                              </w:rPr>
                            </w:pPr>
                            <w:r>
                              <w:rPr>
                                <w:i/>
                                <w:color w:val="808080"/>
                                <w:sz w:val="36"/>
                              </w:rPr>
                              <w:t>We listened to what you had to say about seeing the doctor</w:t>
                            </w:r>
                            <w:r w:rsidR="00180883">
                              <w:rPr>
                                <w:i/>
                                <w:color w:val="808080"/>
                                <w:sz w:val="36"/>
                              </w:rPr>
                              <w:t xml:space="preserve"> in our patient surveys over the last couple of years and although the results weren’t bad we felt that we could do better.</w:t>
                            </w:r>
                          </w:p>
                          <w:p w:rsidR="00E72BAF" w:rsidRPr="004F11E8" w:rsidRDefault="00E72BAF" w:rsidP="00E72BAF">
                            <w:pPr>
                              <w:pStyle w:val="HEADLINE"/>
                              <w:jc w:val="left"/>
                              <w:rPr>
                                <w:color w:val="8080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-55.7pt;margin-top:-26.8pt;width:191.5pt;height:228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TTsA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" filled="f" stroked="f">
                <v:textbox inset="0,0,0,0">
                  <w:txbxContent>
                    <w:p w:rsidR="00E72BAF" w:rsidRPr="00832EA7" w:rsidRDefault="00832EA7" w:rsidP="00E72BAF">
                      <w:pPr>
                        <w:pStyle w:val="HEADLINE"/>
                        <w:jc w:val="left"/>
                        <w:rPr>
                          <w:i/>
                          <w:color w:val="808080"/>
                          <w:sz w:val="36"/>
                        </w:rPr>
                      </w:pPr>
                      <w:r>
                        <w:rPr>
                          <w:i/>
                          <w:color w:val="808080"/>
                          <w:sz w:val="36"/>
                        </w:rPr>
                        <w:t>We listened to what you had to say about seeing the doctor</w:t>
                      </w:r>
                      <w:r w:rsidR="00180883">
                        <w:rPr>
                          <w:i/>
                          <w:color w:val="808080"/>
                          <w:sz w:val="36"/>
                        </w:rPr>
                        <w:t xml:space="preserve"> in our patient surveys over the last couple of years and although the results weren’t bad we felt that we could do better.</w:t>
                      </w:r>
                    </w:p>
                    <w:p w:rsidR="00E72BAF" w:rsidRPr="004F11E8" w:rsidRDefault="00E72BAF" w:rsidP="00E72BAF">
                      <w:pPr>
                        <w:pStyle w:val="HEADLINE"/>
                        <w:jc w:val="left"/>
                        <w:rPr>
                          <w:color w:val="8080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1D3E19" wp14:editId="17E43866">
                <wp:simplePos x="0" y="0"/>
                <wp:positionH relativeFrom="column">
                  <wp:posOffset>2472055</wp:posOffset>
                </wp:positionH>
                <wp:positionV relativeFrom="paragraph">
                  <wp:posOffset>-180975</wp:posOffset>
                </wp:positionV>
                <wp:extent cx="2562225" cy="6709410"/>
                <wp:effectExtent l="0" t="0" r="4445" b="0"/>
                <wp:wrapSquare wrapText="bothSides"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70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F" w:rsidRPr="00832EA7" w:rsidRDefault="00832EA7" w:rsidP="00E72BAF">
                            <w:pPr>
                              <w:pStyle w:val="BodyCopy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832EA7"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072C6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bdr w:val="single" w:sz="4" w:space="0" w:color="auto" w:shadow="1"/>
                              </w:rPr>
                              <w:t>Phone the surgery</w:t>
                            </w:r>
                          </w:p>
                          <w:p w:rsidR="00E72BAF" w:rsidRPr="00512DB7" w:rsidRDefault="00512DB7" w:rsidP="00512DB7">
                            <w:pPr>
                              <w:pStyle w:val="BodyCopy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12DB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Reception will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ask for the most appropriate telephone number and the best time for the doctor to call you back.</w:t>
                            </w:r>
                          </w:p>
                          <w:p w:rsidR="00E72BAF" w:rsidRPr="00832EA7" w:rsidRDefault="00832EA7" w:rsidP="00832EA7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32EA7"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  <w:t>You may ask for a named doctor.</w:t>
                            </w:r>
                          </w:p>
                          <w:p w:rsidR="00E72BAF" w:rsidRDefault="007C6185" w:rsidP="00832EA7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  <w:t>Providing they are working that day you will be given an appointment.</w:t>
                            </w:r>
                          </w:p>
                          <w:p w:rsidR="00832EA7" w:rsidRDefault="00832EA7" w:rsidP="00832EA7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32EA7" w:rsidRPr="00832EA7" w:rsidRDefault="00832EA7" w:rsidP="00832EA7">
                            <w:pPr>
                              <w:pStyle w:val="BodyCopy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2. </w:t>
                            </w:r>
                            <w:r w:rsidRPr="00832EA7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bdr w:val="single" w:sz="4" w:space="0" w:color="auto" w:shadow="1"/>
                              </w:rPr>
                              <w:t>The doctor calls you back</w:t>
                            </w:r>
                          </w:p>
                          <w:p w:rsidR="00E72BAF" w:rsidRPr="00832EA7" w:rsidRDefault="00E72BAF" w:rsidP="00E72BAF">
                            <w:pPr>
                              <w:pStyle w:val="BodyCopy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32EA7" w:rsidRPr="00E11EA9" w:rsidRDefault="00832EA7" w:rsidP="00832EA7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32EA7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When?</w:t>
                            </w:r>
                            <w:r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11EA9"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  <w:t>Usually within an hour.</w:t>
                            </w:r>
                            <w:proofErr w:type="gramEnd"/>
                            <w:r w:rsidRPr="00E11EA9"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72BAF" w:rsidRPr="00832EA7" w:rsidRDefault="00832EA7" w:rsidP="00832EA7">
                            <w:pPr>
                              <w:pStyle w:val="BodyCopy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11EA9"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  <w:t>You may request a preferred time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="00512DB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2DB7" w:rsidRPr="00512DB7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Please be there to answer the call</w:t>
                            </w:r>
                            <w:r w:rsidR="00512DB7">
                              <w:rPr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72BAF" w:rsidRPr="004F11E8" w:rsidRDefault="00E72BAF" w:rsidP="00157382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E72BAF" w:rsidRDefault="00E72BAF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E11EA9" w:rsidRDefault="00E11EA9" w:rsidP="00E72BAF">
                            <w:pPr>
                              <w:pStyle w:val="BodyCopy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3. </w:t>
                            </w:r>
                            <w:r w:rsidRPr="00E11EA9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bdr w:val="single" w:sz="4" w:space="0" w:color="auto" w:shadow="1"/>
                              </w:rPr>
                              <w:t>You are seen as needed</w:t>
                            </w:r>
                          </w:p>
                          <w:p w:rsidR="00E11EA9" w:rsidRDefault="00E11EA9" w:rsidP="00E72BAF">
                            <w:pPr>
                              <w:pStyle w:val="BodyCopy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E11EA9" w:rsidRDefault="00E11EA9" w:rsidP="00E11EA9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11EA9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When?</w:t>
                            </w:r>
                            <w:r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  <w:t>There is no need to book in advance. 9 out of 10 patients choose to come on the same day.</w:t>
                            </w:r>
                          </w:p>
                          <w:p w:rsidR="00960AEB" w:rsidRDefault="00512DB7" w:rsidP="00E11EA9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You will have direct contact with a doctor sooner.  </w:t>
                            </w:r>
                          </w:p>
                          <w:p w:rsidR="00E11EA9" w:rsidRDefault="00960AEB" w:rsidP="00E11EA9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auto"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107D40F9" wp14:editId="30325A43">
                                  <wp:extent cx="1091821" cy="1631456"/>
                                  <wp:effectExtent l="0" t="0" r="0" b="6985"/>
                                  <wp:docPr id="2" name="Picture 2" descr="C:\Documents and Settings\sue gooding\Local Settings\Temporary Internet Files\Content.IE5\DMEQ6D2I\MP90044839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sue gooding\Local Settings\Temporary Internet Files\Content.IE5\DMEQ6D2I\MP90044839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191" cy="1643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1EA9" w:rsidRDefault="00E11EA9" w:rsidP="00E11EA9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E11EA9" w:rsidRPr="00E11EA9" w:rsidRDefault="00960AEB" w:rsidP="00E11EA9">
                            <w:pPr>
                              <w:pStyle w:val="BodyCopy"/>
                              <w:jc w:val="center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auto"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566035" cy="3834765"/>
                                  <wp:effectExtent l="0" t="0" r="5715" b="0"/>
                                  <wp:docPr id="17" name="Picture 17" descr="C:\Documents and Settings\sue gooding\Local Settings\Temporary Internet Files\Content.IE5\DMEQ6D2I\MP90044839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sue gooding\Local Settings\Temporary Internet Files\Content.IE5\DMEQ6D2I\MP90044839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035" cy="383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194.65pt;margin-top:-14.25pt;width:201.75pt;height:528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JctQ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" filled="f" stroked="f">
                <v:textbox inset="0,0,0,0">
                  <w:txbxContent>
                    <w:p w:rsidR="00E72BAF" w:rsidRPr="00832EA7" w:rsidRDefault="00832EA7" w:rsidP="00E72BAF">
                      <w:pPr>
                        <w:pStyle w:val="BodyCopy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832EA7">
                        <w:rPr>
                          <w:b/>
                          <w:color w:val="auto"/>
                          <w:sz w:val="48"/>
                          <w:szCs w:val="48"/>
                        </w:rPr>
                        <w:t>1.</w:t>
                      </w:r>
                      <w:r>
                        <w:rPr>
                          <w:b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  <w:r w:rsidR="007072C6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bdr w:val="single" w:sz="4" w:space="0" w:color="auto" w:shadow="1"/>
                        </w:rPr>
                        <w:t>Phone the surgery</w:t>
                      </w:r>
                    </w:p>
                    <w:p w:rsidR="00E72BAF" w:rsidRPr="00512DB7" w:rsidRDefault="00512DB7" w:rsidP="00512DB7">
                      <w:pPr>
                        <w:pStyle w:val="BodyCopy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12DB7">
                        <w:rPr>
                          <w:color w:val="auto"/>
                          <w:sz w:val="24"/>
                          <w:szCs w:val="24"/>
                        </w:rPr>
                        <w:t xml:space="preserve">Reception will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ask for the most appropriate telephone number and the best time for the doctor to call you back.</w:t>
                      </w:r>
                    </w:p>
                    <w:p w:rsidR="00E72BAF" w:rsidRPr="00832EA7" w:rsidRDefault="00832EA7" w:rsidP="00832EA7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832EA7">
                        <w:rPr>
                          <w:i/>
                          <w:color w:val="auto"/>
                          <w:sz w:val="24"/>
                          <w:szCs w:val="24"/>
                        </w:rPr>
                        <w:t>You may ask for a named doctor.</w:t>
                      </w:r>
                    </w:p>
                    <w:p w:rsidR="00E72BAF" w:rsidRDefault="007C6185" w:rsidP="00832EA7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color w:val="auto"/>
                          <w:sz w:val="24"/>
                          <w:szCs w:val="24"/>
                        </w:rPr>
                        <w:t>Providing they are working that day you will be given an appointment.</w:t>
                      </w:r>
                    </w:p>
                    <w:p w:rsidR="00832EA7" w:rsidRDefault="00832EA7" w:rsidP="00832EA7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</w:p>
                    <w:p w:rsidR="00832EA7" w:rsidRPr="00832EA7" w:rsidRDefault="00832EA7" w:rsidP="00832EA7">
                      <w:pPr>
                        <w:pStyle w:val="BodyCopy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48"/>
                          <w:szCs w:val="48"/>
                        </w:rPr>
                        <w:t xml:space="preserve">2. </w:t>
                      </w:r>
                      <w:r w:rsidRPr="00832EA7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bdr w:val="single" w:sz="4" w:space="0" w:color="auto" w:shadow="1"/>
                        </w:rPr>
                        <w:t>The doctor calls you back</w:t>
                      </w:r>
                    </w:p>
                    <w:p w:rsidR="00E72BAF" w:rsidRPr="00832EA7" w:rsidRDefault="00E72BAF" w:rsidP="00E72BAF">
                      <w:pPr>
                        <w:pStyle w:val="BodyCopy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</w:p>
                    <w:p w:rsidR="00832EA7" w:rsidRPr="00E11EA9" w:rsidRDefault="00832EA7" w:rsidP="00832EA7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832EA7"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>When?</w:t>
                      </w:r>
                      <w:r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E11EA9">
                        <w:rPr>
                          <w:i/>
                          <w:color w:val="auto"/>
                          <w:sz w:val="24"/>
                          <w:szCs w:val="24"/>
                        </w:rPr>
                        <w:t>Usually within an hour.</w:t>
                      </w:r>
                      <w:proofErr w:type="gramEnd"/>
                      <w:r w:rsidRPr="00E11EA9">
                        <w:rPr>
                          <w:i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72BAF" w:rsidRPr="00832EA7" w:rsidRDefault="00832EA7" w:rsidP="00832EA7">
                      <w:pPr>
                        <w:pStyle w:val="BodyCopy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E11EA9">
                        <w:rPr>
                          <w:i/>
                          <w:color w:val="auto"/>
                          <w:sz w:val="24"/>
                          <w:szCs w:val="24"/>
                        </w:rPr>
                        <w:t>You may request a preferred time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.</w:t>
                      </w:r>
                      <w:r w:rsidR="00512DB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512DB7" w:rsidRPr="00512DB7">
                        <w:rPr>
                          <w:b/>
                          <w:color w:val="auto"/>
                          <w:sz w:val="24"/>
                          <w:szCs w:val="24"/>
                        </w:rPr>
                        <w:t>Please be there to answer the call</w:t>
                      </w:r>
                      <w:r w:rsidR="00512DB7">
                        <w:rPr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E72BAF" w:rsidRPr="004F11E8" w:rsidRDefault="00E72BAF" w:rsidP="00157382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E72BAF" w:rsidRDefault="00E72BAF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E11EA9" w:rsidRDefault="00E11EA9" w:rsidP="00E72BAF">
                      <w:pPr>
                        <w:pStyle w:val="BodyCopy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48"/>
                          <w:szCs w:val="48"/>
                        </w:rPr>
                        <w:t xml:space="preserve">3. </w:t>
                      </w:r>
                      <w:r w:rsidRPr="00E11EA9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bdr w:val="single" w:sz="4" w:space="0" w:color="auto" w:shadow="1"/>
                        </w:rPr>
                        <w:t>You are seen as needed</w:t>
                      </w:r>
                    </w:p>
                    <w:p w:rsidR="00E11EA9" w:rsidRDefault="00E11EA9" w:rsidP="00E72BAF">
                      <w:pPr>
                        <w:pStyle w:val="BodyCopy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</w:p>
                    <w:p w:rsidR="00E11EA9" w:rsidRDefault="00E11EA9" w:rsidP="00E11EA9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E11EA9"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>When?</w:t>
                      </w:r>
                      <w:r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color w:val="auto"/>
                          <w:sz w:val="24"/>
                          <w:szCs w:val="24"/>
                        </w:rPr>
                        <w:t>There is no need to book in advance. 9 out of 10 patients choose to come on the same day.</w:t>
                      </w:r>
                    </w:p>
                    <w:p w:rsidR="00960AEB" w:rsidRDefault="00512DB7" w:rsidP="00E11EA9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You will have direct contact with a doctor sooner.  </w:t>
                      </w:r>
                    </w:p>
                    <w:p w:rsidR="00E11EA9" w:rsidRDefault="00960AEB" w:rsidP="00E11EA9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noProof/>
                          <w:color w:val="auto"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107D40F9" wp14:editId="30325A43">
                            <wp:extent cx="1091821" cy="1631456"/>
                            <wp:effectExtent l="0" t="0" r="0" b="6985"/>
                            <wp:docPr id="2" name="Picture 2" descr="C:\Documents and Settings\sue gooding\Local Settings\Temporary Internet Files\Content.IE5\DMEQ6D2I\MP90044839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sue gooding\Local Settings\Temporary Internet Files\Content.IE5\DMEQ6D2I\MP90044839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0191" cy="1643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1EA9" w:rsidRDefault="00E11EA9" w:rsidP="00E11EA9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</w:p>
                    <w:p w:rsidR="00E11EA9" w:rsidRPr="00E11EA9" w:rsidRDefault="00960AEB" w:rsidP="00E11EA9">
                      <w:pPr>
                        <w:pStyle w:val="BodyCopy"/>
                        <w:jc w:val="center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noProof/>
                          <w:color w:val="auto"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2566035" cy="3834765"/>
                            <wp:effectExtent l="0" t="0" r="5715" b="0"/>
                            <wp:docPr id="17" name="Picture 17" descr="C:\Documents and Settings\sue gooding\Local Settings\Temporary Internet Files\Content.IE5\DMEQ6D2I\MP90044839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sue gooding\Local Settings\Temporary Internet Files\Content.IE5\DMEQ6D2I\MP90044839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6035" cy="383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3BB">
        <w:rPr>
          <w:noProof/>
          <w:szCs w:val="20"/>
          <w:lang w:val="en-GB" w:eastAsia="en-GB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-934720</wp:posOffset>
            </wp:positionV>
            <wp:extent cx="10058400" cy="7772400"/>
            <wp:effectExtent l="0" t="0" r="0" b="0"/>
            <wp:wrapNone/>
            <wp:docPr id="5" name="Picture 5" descr="mod_realestate_broch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_realestate_brochur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BAF" w:rsidSect="00E72BAF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D5735"/>
    <w:multiLevelType w:val="hybridMultilevel"/>
    <w:tmpl w:val="78DC2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8D7361"/>
    <w:multiLevelType w:val="hybridMultilevel"/>
    <w:tmpl w:val="52981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BB"/>
    <w:rsid w:val="0002182A"/>
    <w:rsid w:val="0016115D"/>
    <w:rsid w:val="00166259"/>
    <w:rsid w:val="00180883"/>
    <w:rsid w:val="00193329"/>
    <w:rsid w:val="002A4DBB"/>
    <w:rsid w:val="002D1E34"/>
    <w:rsid w:val="00405D64"/>
    <w:rsid w:val="004E4B29"/>
    <w:rsid w:val="00512DB7"/>
    <w:rsid w:val="00613E4A"/>
    <w:rsid w:val="007072C6"/>
    <w:rsid w:val="007C43BB"/>
    <w:rsid w:val="007C6185"/>
    <w:rsid w:val="00832EA7"/>
    <w:rsid w:val="00960AEB"/>
    <w:rsid w:val="00987022"/>
    <w:rsid w:val="00A67F64"/>
    <w:rsid w:val="00AA27A1"/>
    <w:rsid w:val="00B66CB7"/>
    <w:rsid w:val="00CA2DA3"/>
    <w:rsid w:val="00CD6C28"/>
    <w:rsid w:val="00CE58D2"/>
    <w:rsid w:val="00E11EA9"/>
    <w:rsid w:val="00E72BAF"/>
    <w:rsid w:val="00EA4EA1"/>
    <w:rsid w:val="00FE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A24EFE"/>
    <w:pPr>
      <w:spacing w:line="300" w:lineRule="atLeast"/>
      <w:jc w:val="both"/>
    </w:pPr>
    <w:rPr>
      <w:rFonts w:ascii="Helvetica" w:hAnsi="Helvetica"/>
      <w:color w:val="231F20"/>
      <w:sz w:val="20"/>
    </w:rPr>
  </w:style>
  <w:style w:type="paragraph" w:customStyle="1" w:styleId="CompanyNameHere02">
    <w:name w:val="Company Name Here 02"/>
    <w:basedOn w:val="Normal"/>
    <w:link w:val="CompanyNameHere02Char"/>
    <w:qFormat/>
    <w:rsid w:val="00193329"/>
    <w:rPr>
      <w:rFonts w:ascii="Arial" w:hAnsi="Arial"/>
      <w:b/>
      <w:color w:val="FFFFFF"/>
      <w:sz w:val="22"/>
    </w:rPr>
  </w:style>
  <w:style w:type="paragraph" w:customStyle="1" w:styleId="PhotoBox">
    <w:name w:val="Photo Box"/>
    <w:basedOn w:val="Normal"/>
    <w:rsid w:val="0016115D"/>
    <w:pPr>
      <w:spacing w:line="300" w:lineRule="atLeast"/>
      <w:jc w:val="center"/>
    </w:pPr>
    <w:rPr>
      <w:rFonts w:ascii="Arial" w:hAnsi="Arial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3BB"/>
    <w:rPr>
      <w:rFonts w:ascii="Tahoma" w:hAnsi="Tahoma" w:cs="Tahoma"/>
      <w:sz w:val="16"/>
      <w:szCs w:val="16"/>
    </w:rPr>
  </w:style>
  <w:style w:type="character" w:customStyle="1" w:styleId="CompanyNameHere02Char">
    <w:name w:val="Company Name Here 02 Char"/>
    <w:basedOn w:val="DefaultParagraphFont"/>
    <w:link w:val="CompanyNameHere02"/>
    <w:rsid w:val="00193329"/>
    <w:rPr>
      <w:rFonts w:ascii="Arial" w:hAnsi="Arial"/>
      <w:b/>
      <w:color w:val="FFFFFF"/>
      <w:sz w:val="22"/>
      <w:szCs w:val="24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2">
    <w:name w:val="Headline2"/>
    <w:basedOn w:val="HEADLINE"/>
    <w:rsid w:val="0016115D"/>
    <w:pPr>
      <w:jc w:val="left"/>
    </w:pPr>
    <w:rPr>
      <w:sz w:val="36"/>
    </w:rPr>
  </w:style>
  <w:style w:type="paragraph" w:customStyle="1" w:styleId="CompanyNameLogo">
    <w:name w:val="Company Name / Logo"/>
    <w:basedOn w:val="Normal"/>
    <w:rsid w:val="00A24EFE"/>
    <w:pPr>
      <w:spacing w:line="300" w:lineRule="atLeast"/>
      <w:jc w:val="center"/>
    </w:pPr>
    <w:rPr>
      <w:rFonts w:ascii="Helvetica" w:hAnsi="Helvetica"/>
      <w:b/>
      <w:smallCaps/>
      <w:color w:val="231F20"/>
      <w:sz w:val="22"/>
    </w:rPr>
  </w:style>
  <w:style w:type="paragraph" w:customStyle="1" w:styleId="Address">
    <w:name w:val="Address"/>
    <w:basedOn w:val="Normal"/>
    <w:rsid w:val="00E72BAF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hAnsi="Arial"/>
      <w:color w:val="FFFFFF"/>
      <w:sz w:val="16"/>
      <w:szCs w:val="16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CompanyNameHere01">
    <w:name w:val="Company Name Here 01"/>
    <w:basedOn w:val="HEADLINE"/>
    <w:rsid w:val="00E72BAF"/>
    <w:pPr>
      <w:jc w:val="left"/>
    </w:pPr>
  </w:style>
  <w:style w:type="paragraph" w:customStyle="1" w:styleId="HEADLINE">
    <w:name w:val="HEADLINE"/>
    <w:basedOn w:val="Normal"/>
    <w:rsid w:val="00E72BAF"/>
    <w:pPr>
      <w:jc w:val="center"/>
    </w:pPr>
    <w:rPr>
      <w:rFonts w:ascii="Arial" w:hAnsi="Arial"/>
      <w:b/>
      <w:color w:val="FFFFFF"/>
    </w:rPr>
  </w:style>
  <w:style w:type="paragraph" w:customStyle="1" w:styleId="SUBHEAD">
    <w:name w:val="SUBHEAD"/>
    <w:basedOn w:val="Normal"/>
    <w:rsid w:val="0016115D"/>
    <w:pPr>
      <w:spacing w:after="120"/>
    </w:pPr>
    <w:rPr>
      <w:rFonts w:ascii="Arial" w:hAnsi="Arial"/>
      <w:b/>
      <w:color w:val="808080"/>
      <w:sz w:val="30"/>
    </w:rPr>
  </w:style>
  <w:style w:type="paragraph" w:customStyle="1" w:styleId="BodyCopy">
    <w:name w:val="Body_Copy"/>
    <w:basedOn w:val="Normal"/>
    <w:rsid w:val="0016115D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18"/>
      <w:szCs w:val="16"/>
    </w:rPr>
  </w:style>
  <w:style w:type="paragraph" w:customStyle="1" w:styleId="BULLETPOINTS">
    <w:name w:val="BULLETPOINTS"/>
    <w:basedOn w:val="Normal"/>
    <w:rsid w:val="00E72BAF"/>
    <w:rPr>
      <w:rFonts w:ascii="Arial" w:hAnsi="Arial"/>
      <w:color w:val="FFFFFF"/>
    </w:rPr>
  </w:style>
  <w:style w:type="paragraph" w:customStyle="1" w:styleId="NoParagraphStyle">
    <w:name w:val="[No Paragraph Style]"/>
    <w:rsid w:val="008E2C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en-US" w:eastAsia="en-US"/>
    </w:rPr>
  </w:style>
  <w:style w:type="paragraph" w:customStyle="1" w:styleId="PULLQUOTE">
    <w:name w:val="PULL QUOTE"/>
    <w:basedOn w:val="SUBHEAD"/>
    <w:rsid w:val="00E40886"/>
    <w:pPr>
      <w:spacing w:after="0" w:line="340" w:lineRule="atLeast"/>
      <w:jc w:val="center"/>
    </w:pPr>
    <w:rPr>
      <w:sz w:val="26"/>
    </w:rPr>
  </w:style>
  <w:style w:type="paragraph" w:customStyle="1" w:styleId="Byline">
    <w:name w:val="Byline"/>
    <w:basedOn w:val="Normal"/>
    <w:rsid w:val="00E72BAF"/>
    <w:pPr>
      <w:spacing w:line="180" w:lineRule="atLeast"/>
    </w:pPr>
    <w:rPr>
      <w:rFonts w:ascii="Arial" w:hAnsi="Arial"/>
      <w:b/>
      <w:color w:val="808080"/>
      <w:sz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B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A24EFE"/>
    <w:pPr>
      <w:spacing w:line="300" w:lineRule="atLeast"/>
      <w:jc w:val="both"/>
    </w:pPr>
    <w:rPr>
      <w:rFonts w:ascii="Helvetica" w:hAnsi="Helvetica"/>
      <w:color w:val="231F20"/>
      <w:sz w:val="20"/>
    </w:rPr>
  </w:style>
  <w:style w:type="paragraph" w:customStyle="1" w:styleId="CompanyNameHere02">
    <w:name w:val="Company Name Here 02"/>
    <w:basedOn w:val="Normal"/>
    <w:link w:val="CompanyNameHere02Char"/>
    <w:qFormat/>
    <w:rsid w:val="00193329"/>
    <w:rPr>
      <w:rFonts w:ascii="Arial" w:hAnsi="Arial"/>
      <w:b/>
      <w:color w:val="FFFFFF"/>
      <w:sz w:val="22"/>
    </w:rPr>
  </w:style>
  <w:style w:type="paragraph" w:customStyle="1" w:styleId="PhotoBox">
    <w:name w:val="Photo Box"/>
    <w:basedOn w:val="Normal"/>
    <w:rsid w:val="0016115D"/>
    <w:pPr>
      <w:spacing w:line="300" w:lineRule="atLeast"/>
      <w:jc w:val="center"/>
    </w:pPr>
    <w:rPr>
      <w:rFonts w:ascii="Arial" w:hAnsi="Arial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3BB"/>
    <w:rPr>
      <w:rFonts w:ascii="Tahoma" w:hAnsi="Tahoma" w:cs="Tahoma"/>
      <w:sz w:val="16"/>
      <w:szCs w:val="16"/>
    </w:rPr>
  </w:style>
  <w:style w:type="character" w:customStyle="1" w:styleId="CompanyNameHere02Char">
    <w:name w:val="Company Name Here 02 Char"/>
    <w:basedOn w:val="DefaultParagraphFont"/>
    <w:link w:val="CompanyNameHere02"/>
    <w:rsid w:val="00193329"/>
    <w:rPr>
      <w:rFonts w:ascii="Arial" w:hAnsi="Arial"/>
      <w:b/>
      <w:color w:val="FFFFFF"/>
      <w:sz w:val="22"/>
      <w:szCs w:val="24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2">
    <w:name w:val="Headline2"/>
    <w:basedOn w:val="HEADLINE"/>
    <w:rsid w:val="0016115D"/>
    <w:pPr>
      <w:jc w:val="left"/>
    </w:pPr>
    <w:rPr>
      <w:sz w:val="36"/>
    </w:rPr>
  </w:style>
  <w:style w:type="paragraph" w:customStyle="1" w:styleId="CompanyNameLogo">
    <w:name w:val="Company Name / Logo"/>
    <w:basedOn w:val="Normal"/>
    <w:rsid w:val="00A24EFE"/>
    <w:pPr>
      <w:spacing w:line="300" w:lineRule="atLeast"/>
      <w:jc w:val="center"/>
    </w:pPr>
    <w:rPr>
      <w:rFonts w:ascii="Helvetica" w:hAnsi="Helvetica"/>
      <w:b/>
      <w:smallCaps/>
      <w:color w:val="231F20"/>
      <w:sz w:val="22"/>
    </w:rPr>
  </w:style>
  <w:style w:type="paragraph" w:customStyle="1" w:styleId="Address">
    <w:name w:val="Address"/>
    <w:basedOn w:val="Normal"/>
    <w:rsid w:val="00E72BAF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hAnsi="Arial"/>
      <w:color w:val="FFFFFF"/>
      <w:sz w:val="16"/>
      <w:szCs w:val="16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CompanyNameHere01">
    <w:name w:val="Company Name Here 01"/>
    <w:basedOn w:val="HEADLINE"/>
    <w:rsid w:val="00E72BAF"/>
    <w:pPr>
      <w:jc w:val="left"/>
    </w:pPr>
  </w:style>
  <w:style w:type="paragraph" w:customStyle="1" w:styleId="HEADLINE">
    <w:name w:val="HEADLINE"/>
    <w:basedOn w:val="Normal"/>
    <w:rsid w:val="00E72BAF"/>
    <w:pPr>
      <w:jc w:val="center"/>
    </w:pPr>
    <w:rPr>
      <w:rFonts w:ascii="Arial" w:hAnsi="Arial"/>
      <w:b/>
      <w:color w:val="FFFFFF"/>
    </w:rPr>
  </w:style>
  <w:style w:type="paragraph" w:customStyle="1" w:styleId="SUBHEAD">
    <w:name w:val="SUBHEAD"/>
    <w:basedOn w:val="Normal"/>
    <w:rsid w:val="0016115D"/>
    <w:pPr>
      <w:spacing w:after="120"/>
    </w:pPr>
    <w:rPr>
      <w:rFonts w:ascii="Arial" w:hAnsi="Arial"/>
      <w:b/>
      <w:color w:val="808080"/>
      <w:sz w:val="30"/>
    </w:rPr>
  </w:style>
  <w:style w:type="paragraph" w:customStyle="1" w:styleId="BodyCopy">
    <w:name w:val="Body_Copy"/>
    <w:basedOn w:val="Normal"/>
    <w:rsid w:val="0016115D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18"/>
      <w:szCs w:val="16"/>
    </w:rPr>
  </w:style>
  <w:style w:type="paragraph" w:customStyle="1" w:styleId="BULLETPOINTS">
    <w:name w:val="BULLETPOINTS"/>
    <w:basedOn w:val="Normal"/>
    <w:rsid w:val="00E72BAF"/>
    <w:rPr>
      <w:rFonts w:ascii="Arial" w:hAnsi="Arial"/>
      <w:color w:val="FFFFFF"/>
    </w:rPr>
  </w:style>
  <w:style w:type="paragraph" w:customStyle="1" w:styleId="NoParagraphStyle">
    <w:name w:val="[No Paragraph Style]"/>
    <w:rsid w:val="008E2C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en-US" w:eastAsia="en-US"/>
    </w:rPr>
  </w:style>
  <w:style w:type="paragraph" w:customStyle="1" w:styleId="PULLQUOTE">
    <w:name w:val="PULL QUOTE"/>
    <w:basedOn w:val="SUBHEAD"/>
    <w:rsid w:val="00E40886"/>
    <w:pPr>
      <w:spacing w:after="0" w:line="340" w:lineRule="atLeast"/>
      <w:jc w:val="center"/>
    </w:pPr>
    <w:rPr>
      <w:sz w:val="26"/>
    </w:rPr>
  </w:style>
  <w:style w:type="paragraph" w:customStyle="1" w:styleId="Byline">
    <w:name w:val="Byline"/>
    <w:basedOn w:val="Normal"/>
    <w:rsid w:val="00E72BAF"/>
    <w:pPr>
      <w:spacing w:line="180" w:lineRule="atLeast"/>
    </w:pPr>
    <w:rPr>
      <w:rFonts w:ascii="Arial" w:hAnsi="Arial"/>
      <w:b/>
      <w:color w:val="808080"/>
      <w:sz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B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ue%20gooding\Application%20Data\Microsoft\Templates\HP_ModernElegance_Brochure_TP1037944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HP_ModernElegance_Brochure_TP10379440.dot</Template>
  <TotalTime>380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Gooding</dc:creator>
  <cp:keywords/>
  <dc:description/>
  <cp:lastModifiedBy>Sue Gooding</cp:lastModifiedBy>
  <cp:revision>8</cp:revision>
  <cp:lastPrinted>2014-02-21T16:15:00Z</cp:lastPrinted>
  <dcterms:created xsi:type="dcterms:W3CDTF">2014-02-14T12:37:00Z</dcterms:created>
  <dcterms:modified xsi:type="dcterms:W3CDTF">2014-03-31T10:56:00Z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TC103794409990</vt:lpwstr>
  </property>
</Properties>
</file>